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3A15A" w14:textId="4B794FA4" w:rsidR="00CE0F4B" w:rsidRPr="000D227D" w:rsidRDefault="00CE0F4B" w:rsidP="003512A0">
      <w:pPr>
        <w:rPr>
          <w:rFonts w:cs="Times New Roman"/>
          <w:sz w:val="22"/>
        </w:rPr>
      </w:pPr>
    </w:p>
    <w:p w14:paraId="22C084B5" w14:textId="6A307BBB" w:rsidR="001348A0" w:rsidRPr="000D227D" w:rsidRDefault="001348A0" w:rsidP="001348A0">
      <w:pPr>
        <w:pStyle w:val="Captulo"/>
        <w:rPr>
          <w:color w:val="auto"/>
        </w:rPr>
      </w:pPr>
      <w:r w:rsidRPr="000D227D">
        <w:rPr>
          <w:color w:val="auto"/>
        </w:rPr>
        <w:t>Capítulo XXX</w:t>
      </w:r>
    </w:p>
    <w:p w14:paraId="53F485B9" w14:textId="56D788DF" w:rsidR="0015066B" w:rsidRPr="000D227D" w:rsidRDefault="008754B4" w:rsidP="0015066B">
      <w:pPr>
        <w:pStyle w:val="TtCap"/>
        <w:rPr>
          <w:color w:val="auto"/>
        </w:rPr>
      </w:pPr>
      <w:r w:rsidRPr="000D227D">
        <w:rPr>
          <w:color w:val="auto"/>
        </w:rPr>
        <w:t>cuidados continuos a la persona critica con neumonia asociada a ventilación mecanica</w:t>
      </w:r>
    </w:p>
    <w:p w14:paraId="4645F320" w14:textId="2AD52A63" w:rsidR="0015066B" w:rsidRPr="000D227D" w:rsidRDefault="008754B4" w:rsidP="0015066B">
      <w:pPr>
        <w:pStyle w:val="Autor"/>
        <w:rPr>
          <w:color w:val="auto"/>
        </w:rPr>
      </w:pPr>
      <w:r w:rsidRPr="000D227D">
        <w:rPr>
          <w:color w:val="auto"/>
        </w:rPr>
        <w:t>daniel ruiz rey</w:t>
      </w:r>
    </w:p>
    <w:p w14:paraId="69FA3E26" w14:textId="07045564" w:rsidR="0015066B" w:rsidRPr="000D227D" w:rsidRDefault="008754B4" w:rsidP="0015066B">
      <w:pPr>
        <w:pStyle w:val="Adscripcin"/>
        <w:rPr>
          <w:color w:val="auto"/>
        </w:rPr>
      </w:pPr>
      <w:r w:rsidRPr="000D227D">
        <w:rPr>
          <w:color w:val="auto"/>
        </w:rPr>
        <w:t>Universidad Católica de Santiago de Guayaquil</w:t>
      </w:r>
    </w:p>
    <w:p w14:paraId="402F2AE6" w14:textId="6DC175C9" w:rsidR="0015066B" w:rsidRPr="000D227D" w:rsidRDefault="008754B4" w:rsidP="0015066B">
      <w:pPr>
        <w:pStyle w:val="Autor"/>
        <w:rPr>
          <w:color w:val="auto"/>
        </w:rPr>
      </w:pPr>
      <w:r w:rsidRPr="000D227D">
        <w:rPr>
          <w:color w:val="auto"/>
        </w:rPr>
        <w:t>tony mosquera chávez</w:t>
      </w:r>
    </w:p>
    <w:p w14:paraId="45F0C8E5" w14:textId="2F455FB6" w:rsidR="009C0DFA" w:rsidRPr="000D227D" w:rsidRDefault="008754B4" w:rsidP="0015066B">
      <w:pPr>
        <w:pStyle w:val="Adscripcin"/>
        <w:rPr>
          <w:color w:val="auto"/>
        </w:rPr>
      </w:pPr>
      <w:r w:rsidRPr="000D227D">
        <w:rPr>
          <w:color w:val="auto"/>
        </w:rPr>
        <w:t>Universidad Católica de Santiago de Guayaquil</w:t>
      </w:r>
    </w:p>
    <w:p w14:paraId="6A02D415" w14:textId="49E3DF0D" w:rsidR="0015066B" w:rsidRPr="000D227D" w:rsidRDefault="0015066B" w:rsidP="0015066B">
      <w:pPr>
        <w:pStyle w:val="Adscripcin"/>
        <w:rPr>
          <w:color w:val="auto"/>
        </w:rPr>
      </w:pPr>
      <w:r w:rsidRPr="000D227D">
        <w:rPr>
          <w:color w:val="auto"/>
        </w:rPr>
        <w:t xml:space="preserve"> </w:t>
      </w:r>
    </w:p>
    <w:p w14:paraId="7FB42A6F" w14:textId="62A39162" w:rsidR="009C0DFA" w:rsidRPr="000D227D" w:rsidRDefault="00721EBE" w:rsidP="00C45F7D">
      <w:pPr>
        <w:pStyle w:val="Ttulo1"/>
      </w:pPr>
      <w:r w:rsidRPr="000D227D">
        <w:t xml:space="preserve">1. </w:t>
      </w:r>
      <w:r w:rsidR="0015066B" w:rsidRPr="000D227D">
        <w:t>Introducción</w:t>
      </w:r>
    </w:p>
    <w:p w14:paraId="526CD95F" w14:textId="77777777" w:rsidR="008754B4" w:rsidRPr="000D227D" w:rsidRDefault="008754B4" w:rsidP="008754B4">
      <w:pPr>
        <w:spacing w:after="0" w:line="360" w:lineRule="auto"/>
        <w:rPr>
          <w:rFonts w:ascii="Roboto" w:hAnsi="Roboto" w:cs="Times New Roman"/>
          <w:sz w:val="24"/>
          <w:szCs w:val="24"/>
          <w:lang w:val="es-CU"/>
        </w:rPr>
      </w:pPr>
      <w:r w:rsidRPr="000D227D">
        <w:rPr>
          <w:rFonts w:ascii="Roboto" w:hAnsi="Roboto" w:cs="Times New Roman"/>
          <w:sz w:val="24"/>
          <w:szCs w:val="24"/>
          <w:lang w:val="es-CU"/>
        </w:rPr>
        <w:t>La atención continua a las personas que requieren ventilación mecánica, representa un desafío para el personal de enfermería que brinda cuidados en las UCI. La NAVM se ha convertido en una de las infecciones más prevalentes y graves en las UCI, sus tasas de incidencia muestran una variabilidad notable que puede fluctuar entre el 30 y el 70% entre las personas críticas que se someten a procedimientos de ventilación mecánica invasiva. Esta afección en particular no solo agrava las tasas de morbilidad y mortalidad entre las personas afectadas, sino que, al mismo tiempo, prolonga la duración de las estadías en instituciones hospitalarias, lo que tiene un impacto consiguiente en los gastos generales de atención de enfermería asociados con la prescripción de cuidados y la recuperación .</w:t>
      </w:r>
      <w:r w:rsidRPr="000D227D">
        <w:rPr>
          <w:rFonts w:ascii="Roboto" w:hAnsi="Roboto" w:cs="Times New Roman"/>
          <w:sz w:val="24"/>
          <w:szCs w:val="24"/>
          <w:vertAlign w:val="superscript"/>
          <w:lang w:val="es-CU"/>
        </w:rPr>
        <w:fldChar w:fldCharType="begin"/>
      </w:r>
      <w:r w:rsidRPr="000D227D">
        <w:rPr>
          <w:rFonts w:ascii="Roboto" w:hAnsi="Roboto" w:cs="Times New Roman"/>
          <w:sz w:val="24"/>
          <w:szCs w:val="24"/>
          <w:vertAlign w:val="superscript"/>
          <w:lang w:val="es-CU"/>
        </w:rPr>
        <w:instrText xml:space="preserve"> ADDIN ZOTERO_ITEM CSL_CITATION {"citationID":"Atb9Et79","properties":{"formattedCitation":"(1\\uc0\\u8211{}3)","plainCitation":"(1–3)","noteIndex":0},"citationItems":[{"id":"Shwnctf2/SpLVcNZl","uris":["http://zotero.org/users/15353826/items/LLEGETJX"],"itemData":{"id":31,"type":"article-journal","abstract":"Introducción: Las cifras asociadas a neumonía a ventilación mecánica (NAVM) es de 30% a un 70 % en las tasas de morbilidad y mortalidad y su incidencia se refleja en un aumento de la estancia hospitalaria y de los costos de asistencia para las instituciones de salud. Métodos: El estudio se realizó mediante una estrategia de investigación en los buscadores en línea de Google académico, Pubmed, Lilacs, Scielo, Cochrane, CINAHL, con criterios de inclusión y se encontraron 143.040; 86 se anexaron al estudio los artículos que cumplían con la búsqueda Neumonía Asociada a la Ventilación (Healthcare - Associated Pneumoniae), Respiración Artificial asociada a los cuidados de enfermería (Respiration Artificial, Nursing Care). Resultados: Se determinó las siguientes actividades principales enfocadas a la prevención de la NAVM, Higiene estricta de manos con productos de base alcohólica (PBA) antes de manipular la vía aérea. Control y mantenimiento de la presión del neumotaponamiento (&gt; 20 cm H2O). Evitar el decúbito supino a 0°, siempre que sea posible. Aspiración de secreciones subglóticas. Favorecer el proceso de extubación precoz, de forma segura. Higiene bucal con clorhexidina (0,12-0,2%). Conclusiones: Las actividades de enfermería disminuyen la incidencia de neumonía en la Ventilación Mecánica. Se debe promulgar la formación continua, para brindar cuidados que estén validados bajo evidencia científica. \nIntroduction: The figures associated with pneumonia to mechanical ventilation (NAVM) is from 30% to 70% in morbidity and mortality rates and its incidence is reflected in an increase in hospital stay and care costs for health institutions. Methods: The study was carried out using a research strategy in the online search engines of academic Google, Pubmed, Lilacs, Scielo, Cochrane, CINAHL, with inclusion criteria and 143.040 were found; 86 articles that met the search for Ventilation Associated Pneumonia (Healthcare - Associated Pneumoniae), Artificial Respiration associated with nursing care (Respiration Artificial, Nursing Care) were attached to the study. Results: The following main focused activities were determined To prevent VAP, strict hand hygiene with alcohol-based products (ABP) before manipulating the airway. Control and maintenance of the pressure of the pneumotamponade (&gt; 20 cm H2O). Avoid supine position at 0°, whenever possible. Aspiration of subglottic secretions. Promote the process of early extubation, safely. Oral hygiene with chlorhexidine (0.12-0.2%). Conclusions: Nursing activities reduce the incidence of pneumonia in Mechanical Ventilation. Continuous training must be promulgated to provide care that is validated by scientific evidence.","container-title":"Salud, Ciencia y Tecnología","DOI":"10.56294/saludcyt2023326","ISSN":"2796-9711","issue":"3","language":"spa","note":"publisher: Editorial salud, ciencia y tecnología\nsection: Salud, Ciencia y Tecnología","page":"326","source":"dialnet.unirioja.es","title":"Prevención de neumonías asociadas a la ventilación mecánica invasiva en una unidad de cuidados intensivos","author":[{"family":"Vaca Moreano","given":"Andrea Pamela"},{"family":"Quinteros Portilla","given":"Rocío Elizabeth"},{"family":"Paredes","given":"Mónica"},{"family":"Acosta Nuñez","given":"Jeannette Mercedes"}],"issued":{"date-parts":[["2023"]]}}},{"id":"Shwnctf2/mIORxeHC","uris":["http://zotero.org/users/15353826/items/85IV2PWK"],"itemData":{"id":52,"type":"thesis","event-place":"Lima – Perú","publisher":"Norbert Wiener","publisher-place":"Lima – Perú","title":"Conocimientos y prácticas del profesional de enfermería sobre la prevención de neumonía asociada a ventilación mecánica en la unidad de cuidados intensivos de un hospital nacional de Lima, 2024","URL":"https://repositorio.uwiener.edu.pe/server/api/core/bitstreams/93986256-fa9d-4f4d-93b6-f535adc69af5/content","author":[{"family":"Ventura","given":"Abad"},{"family":"Jeymith","given":"Erika"}],"accessed":{"date-parts":[["2025",1,27]]},"issued":{"date-parts":[["2024"]]}}},{"id":"Shwnctf2/rwJ3iBSk","uris":["http://zotero.org/users/15353826/items/DLLHGMJV"],"itemData":{"id":58,"type":"thesis","event-place":"San Juan de Pasto","publisher":"Universidad Mariana","publisher-place":"San Juan de Pasto","title":"Factores clínicos y demográficos que predisponen a la neumonía asociada a la ventilación mecánica en pacientes adultos hospitalizados en el Centro de Cuidados Cardioneurovasculares","URL":"https://repositorio.umariana.edu.co/bitstream/handle/20.500.14112/28532/Factores%20que%20predisponen%20a%20la%20NAVM%202024..pdf?sequence=4&amp;isAllowed=y","author":[{"family":"Enríquez Estrada","given":"JD"},{"family":"Escobar Mena","given":"MC"},{"family":"Pantoja Zambrano","given":"GM"}],"issued":{"date-parts":[["2024"]]}}}],"schema":"https://github.com/citation-style-language/schema/raw/master/csl-citation.json"} </w:instrText>
      </w:r>
      <w:r w:rsidRPr="000D227D">
        <w:rPr>
          <w:rFonts w:ascii="Roboto" w:hAnsi="Roboto" w:cs="Times New Roman"/>
          <w:sz w:val="24"/>
          <w:szCs w:val="24"/>
          <w:vertAlign w:val="superscript"/>
          <w:lang w:val="es-CU"/>
        </w:rPr>
        <w:fldChar w:fldCharType="separate"/>
      </w:r>
      <w:r w:rsidRPr="000D227D">
        <w:rPr>
          <w:rFonts w:ascii="Roboto" w:hAnsi="Roboto" w:cs="Times New Roman"/>
          <w:sz w:val="24"/>
          <w:szCs w:val="24"/>
          <w:vertAlign w:val="superscript"/>
          <w:lang w:val="es-CU"/>
        </w:rPr>
        <w:t>(1–3)</w:t>
      </w:r>
      <w:r w:rsidRPr="000D227D">
        <w:rPr>
          <w:rFonts w:ascii="Roboto" w:hAnsi="Roboto" w:cs="Times New Roman"/>
          <w:sz w:val="24"/>
          <w:szCs w:val="24"/>
          <w:vertAlign w:val="superscript"/>
        </w:rPr>
        <w:fldChar w:fldCharType="end"/>
      </w:r>
    </w:p>
    <w:p w14:paraId="34DC055A" w14:textId="77777777" w:rsidR="008754B4" w:rsidRPr="000D227D" w:rsidRDefault="008754B4" w:rsidP="008754B4">
      <w:pPr>
        <w:spacing w:after="0" w:line="360" w:lineRule="auto"/>
        <w:rPr>
          <w:rFonts w:ascii="Roboto" w:hAnsi="Roboto" w:cs="Times New Roman"/>
          <w:sz w:val="24"/>
          <w:szCs w:val="24"/>
          <w:lang w:val="es-CU"/>
        </w:rPr>
      </w:pPr>
      <w:r w:rsidRPr="000D227D">
        <w:rPr>
          <w:rFonts w:ascii="Roboto" w:hAnsi="Roboto" w:cs="Times New Roman"/>
          <w:sz w:val="24"/>
          <w:szCs w:val="24"/>
          <w:lang w:val="es-CU"/>
        </w:rPr>
        <w:t xml:space="preserve">A escala mundial, </w:t>
      </w:r>
      <w:r w:rsidRPr="000D227D">
        <w:rPr>
          <w:rFonts w:ascii="Roboto" w:hAnsi="Roboto" w:cs="Times New Roman"/>
          <w:sz w:val="24"/>
          <w:szCs w:val="24"/>
        </w:rPr>
        <w:t xml:space="preserve">la NAVM es una de las infecciones más mortales </w:t>
      </w:r>
      <w:r w:rsidRPr="000D227D">
        <w:rPr>
          <w:rFonts w:ascii="Roboto" w:hAnsi="Roboto" w:cs="Times New Roman"/>
          <w:sz w:val="24"/>
          <w:szCs w:val="24"/>
          <w:lang w:val="es-CU"/>
        </w:rPr>
        <w:t xml:space="preserve">conocidas por la humanidad, provoca la muerte de más de 36 000 </w:t>
      </w:r>
      <w:r w:rsidRPr="000D227D">
        <w:rPr>
          <w:rFonts w:ascii="Roboto" w:hAnsi="Roboto" w:cs="Times New Roman"/>
          <w:sz w:val="24"/>
          <w:szCs w:val="24"/>
          <w:lang w:val="es-CU"/>
        </w:rPr>
        <w:lastRenderedPageBreak/>
        <w:t>personas al año, solo en los Estados Unidos. En España, la tasa de incidencia notificada se sitúa en el 6,9%, y las personas críticas experimentan una estancia media que se prolonga un 10,3% cada día, mientras que la tasa estándar de ventilación en las UCI fluctúa entre el 15 y el 20% por día, lo que, a su vez, aumenta las tasas de mortalidad entre un 20 y un 35%. En el marco clínico, la ventilación mecánica, se reconoce como una intervención terapéutica fundamental que es esencial para apoyar a las personas críticas que se enfrentan a una insuficiencia respiratoria aguda. En consecuencia, la prevención de la NAVM es de suma importancia para mejorar los resultados clínicos y mitigar las cargas financieras asociadas con su tratamiento, lo que requiere la implementación de estrategias de ventilación adecuadas, junto con una vigilancia de las personas críticas para minimizar los riesgos asociados con esta forma crítica de terapia.</w:t>
      </w:r>
      <w:r w:rsidRPr="000D227D">
        <w:rPr>
          <w:rFonts w:ascii="Roboto" w:hAnsi="Roboto" w:cs="Times New Roman"/>
          <w:sz w:val="24"/>
          <w:szCs w:val="24"/>
          <w:vertAlign w:val="superscript"/>
          <w:lang w:val="es-CU"/>
        </w:rPr>
        <w:fldChar w:fldCharType="begin"/>
      </w:r>
      <w:r w:rsidRPr="000D227D">
        <w:rPr>
          <w:rFonts w:ascii="Roboto" w:hAnsi="Roboto" w:cs="Times New Roman"/>
          <w:sz w:val="24"/>
          <w:szCs w:val="24"/>
          <w:vertAlign w:val="superscript"/>
          <w:lang w:val="es-CU"/>
        </w:rPr>
        <w:instrText xml:space="preserve"> ADDIN ZOTERO_ITEM CSL_CITATION {"citationID":"AwtprQwB","properties":{"formattedCitation":"(4,5)","plainCitation":"(4,5)","noteIndex":0},"citationItems":[{"id":"Shwnctf2/PXJWH8KH","uris":["http://zotero.org/users/15353826/items/4QXL6MD8"],"itemData":{"id":32,"type":"article-journal","abstract":"Introducción: La neumonía asociada a ventilación mecánica (NAVM), es una de las infecciones más frecuentes en las unidades de cuidados intensivos pediátricos. Objetivo: Identificar estrategias para prevenir las neumonías asociadas a ventilación mecánica en las unidades de cuidados intensivos pediátricos. Materiales y métodos: Se aplicó la estrategia PICO para establecer la pregunta clínica. La búsqueda se realizó en las bases de datos BVS, EBSCO, WOS, CUIDEN, SciELO, US National Library of Medicine, PubMed, SCOPUS y Sciencedirect. La estrategia de búsqueda utilizó descriptores DeCS: “Prevención”, “Neumonía asociada al ventilador”, “Unidades de cuidado intensivo pediátrico”, asociado al operador booleano AND. Se incluyeron estudios primarios y secundarios en español, inglés y portugués entre los años 2016 y 2022. Para el análisis crítico se utilizaron guías CASPe. Resultados: De un total de 309 artículos, se eliminan 23 duplicados, 286 elegibles e incluidos 11 manuscritos. Destacan investigaciones realizadas en Argentina, Brasil, Egipto, España, Estados Unidos, Holanda, Inglaterra, Irlanda, Italia, Nicaragua y Turquía. El uso de paquetes de intervenciones de prevención, instalación precoz de traqueostomía y protocolos de uso de aseo bucal con clorhexidina, disminuyen la incidencia de las NAVM. Conclusiones: Existen intervenciones que disminuyen las tasas de NAVM en población pediátrica. Los profesionales de Enfermería deben aplicar estrategias entregadas por la evidencia que permitan mejorar la calidad de los cuidados. ›","container-title":"Benessere Revista de Enfermería","DOI":"10.22370/bre.81.2023.3820.","issue":"1","language":"en","source":"www.semanticscholar.org","title":"PREVENCIÓN DE NEUMONÍAS ASOCIADAS A VENTILACIÓN MECÁNICA EN UNIDADES DE CUIDADOS INTENSIVOS PEDIÁTRICOS","URL":"https://www.semanticscholar.org/paper/PREVENCI%C3%93N-DE-NEUMON%C3%8DAS-ASOCIADAS-A-VENTILACI%C3%93N-EN-Adonis-Aguilera-Miranda/2766a4bbecdd7df45e86e2d92291852fe8a79ce3","volume":"8","author":[{"family":"Adonis","given":"Francisca González"},{"family":"Aguilera-Miranda","given":"Jennifer Paulina"},{"family":"Naveas-Vargas","given":"Catalina Paz"}],"accessed":{"date-parts":[["2025",1,9]]},"issued":{"date-parts":[["2023"]]}}},{"id":"Shwnctf2/lAeRzBnw","uris":["http://zotero.org/users/15353826/items/M9LWZ2V4"],"itemData":{"id":54,"type":"thesis","event-place":"AMBATO – ECUADOR","publisher":"UNIVERSIDAD REGIONAL AUTONOMA DE LOS ANDES","publisher-place":"AMBATO – ECUADOR","title":"COMPETENCIAS DE ENFERMERÍA EN LA PREVENCIÓN DE NEUMONÍAS ASOCIADAS A VENTILACIÓN MECÁNICA EN LA UNIDAD DE TERAPIA INTENSIVA DE ADULTOS","URL":"https://dspace.uniandes.edu.ec/bitstream/123456789/17503/1/UA-MEC-EAC-207-2023.pdf","author":[{"family":"CHACAGUASAY MULLO","given":"MARÍA MARICELA"}],"issued":{"date-parts":[["2023"]]}}}],"schema":"https://github.com/citation-style-language/schema/raw/master/csl-citation.json"} </w:instrText>
      </w:r>
      <w:r w:rsidRPr="000D227D">
        <w:rPr>
          <w:rFonts w:ascii="Roboto" w:hAnsi="Roboto" w:cs="Times New Roman"/>
          <w:sz w:val="24"/>
          <w:szCs w:val="24"/>
          <w:vertAlign w:val="superscript"/>
          <w:lang w:val="es-CU"/>
        </w:rPr>
        <w:fldChar w:fldCharType="separate"/>
      </w:r>
      <w:r w:rsidRPr="000D227D">
        <w:rPr>
          <w:rFonts w:ascii="Roboto" w:hAnsi="Roboto" w:cs="Times New Roman"/>
          <w:sz w:val="24"/>
          <w:szCs w:val="24"/>
          <w:vertAlign w:val="superscript"/>
        </w:rPr>
        <w:t>(4, 5)</w:t>
      </w:r>
      <w:r w:rsidRPr="000D227D">
        <w:rPr>
          <w:rFonts w:ascii="Roboto" w:hAnsi="Roboto" w:cs="Times New Roman"/>
          <w:sz w:val="24"/>
          <w:szCs w:val="24"/>
          <w:vertAlign w:val="superscript"/>
        </w:rPr>
        <w:fldChar w:fldCharType="end"/>
      </w:r>
    </w:p>
    <w:p w14:paraId="77C6207D" w14:textId="77777777" w:rsidR="008754B4" w:rsidRPr="000D227D" w:rsidRDefault="008754B4" w:rsidP="008754B4">
      <w:pPr>
        <w:spacing w:after="0" w:line="360" w:lineRule="auto"/>
        <w:rPr>
          <w:rFonts w:ascii="Roboto" w:hAnsi="Roboto" w:cs="Times New Roman"/>
          <w:sz w:val="24"/>
          <w:szCs w:val="24"/>
          <w:lang w:val="es-CU"/>
        </w:rPr>
      </w:pPr>
      <w:r w:rsidRPr="000D227D">
        <w:rPr>
          <w:rFonts w:ascii="Roboto" w:hAnsi="Roboto" w:cs="Times New Roman"/>
          <w:sz w:val="24"/>
          <w:szCs w:val="24"/>
          <w:lang w:val="es-CU"/>
        </w:rPr>
        <w:t xml:space="preserve">Se han identificado múltiples estrategias de prevención que han demostrado su eficacia a la hora de reducir la incidencia de la NAVM entre las personas críticas. Estas estrategias abarcan el establecimiento y la aplicación de paquetes de intervención preventiva, el inicio oportuno de los procedimientos de traqueotomía, el cumplimiento de los protocolos de higiene bucal y prácticas estrictas de higiene de manos, el mantenimiento de la presión del neumotacómetro y la aspiración de las secreciones subglóticas son prácticas muy recomendables que sirven para disminuir el riesgo de infección. La implementación diligente de estas medidas puede contribuir a mejorar los resultados clínicos de </w:t>
      </w:r>
      <w:r w:rsidRPr="000D227D">
        <w:rPr>
          <w:rFonts w:ascii="Roboto" w:hAnsi="Roboto" w:cs="Times New Roman"/>
          <w:sz w:val="24"/>
          <w:szCs w:val="24"/>
          <w:lang w:val="es-CU"/>
        </w:rPr>
        <w:lastRenderedPageBreak/>
        <w:t>las personas críticas, con mejora de su pronóstico general y su calidad de vida.</w:t>
      </w:r>
      <w:r w:rsidRPr="000D227D">
        <w:rPr>
          <w:rFonts w:ascii="Roboto" w:hAnsi="Roboto" w:cs="Times New Roman"/>
          <w:sz w:val="24"/>
          <w:szCs w:val="24"/>
          <w:vertAlign w:val="superscript"/>
          <w:lang w:val="es-CU"/>
        </w:rPr>
        <w:fldChar w:fldCharType="begin"/>
      </w:r>
      <w:r w:rsidRPr="000D227D">
        <w:rPr>
          <w:rFonts w:ascii="Roboto" w:hAnsi="Roboto" w:cs="Times New Roman"/>
          <w:sz w:val="24"/>
          <w:szCs w:val="24"/>
          <w:vertAlign w:val="superscript"/>
          <w:lang w:val="es-CU"/>
        </w:rPr>
        <w:instrText xml:space="preserve"> ADDIN ZOTERO_ITEM CSL_CITATION {"citationID":"CnkP07dK","properties":{"formattedCitation":"(1,4,6)","plainCitation":"(1,4,6)","noteIndex":0},"citationItems":[{"id":"Shwnctf2/SpLVcNZl","uris":["http://zotero.org/users/15353826/items/LLEGETJX"],"itemData":{"id":31,"type":"article-journal","abstract":"Introducción: Las cifras asociadas a neumonía a ventilación mecánica (NAVM) es de 30% a un 70 % en las tasas de morbilidad y mortalidad y su incidencia se refleja en un aumento de la estancia hospitalaria y de los costos de asistencia para las instituciones de salud. Métodos: El estudio se realizó mediante una estrategia de investigación en los buscadores en línea de Google académico, Pubmed, Lilacs, Scielo, Cochrane, CINAHL, con criterios de inclusión y se encontraron 143.040; 86 se anexaron al estudio los artículos que cumplían con la búsqueda Neumonía Asociada a la Ventilación (Healthcare - Associated Pneumoniae), Respiración Artificial asociada a los cuidados de enfermería (Respiration Artificial, Nursing Care). Resultados: Se determinó las siguientes actividades principales enfocadas a la prevención de la NAVM, Higiene estricta de manos con productos de base alcohólica (PBA) antes de manipular la vía aérea. Control y mantenimiento de la presión del neumotaponamiento (&gt; 20 cm H2O). Evitar el decúbito supino a 0°, siempre que sea posible. Aspiración de secreciones subglóticas. Favorecer el proceso de extubación precoz, de forma segura. Higiene bucal con clorhexidina (0,12-0,2%). Conclusiones: Las actividades de enfermería disminuyen la incidencia de neumonía en la Ventilación Mecánica. Se debe promulgar la formación continua, para brindar cuidados que estén validados bajo evidencia científica. \nIntroduction: The figures associated with pneumonia to mechanical ventilation (NAVM) is from 30% to 70% in morbidity and mortality rates and its incidence is reflected in an increase in hospital stay and care costs for health institutions. Methods: The study was carried out using a research strategy in the online search engines of academic Google, Pubmed, Lilacs, Scielo, Cochrane, CINAHL, with inclusion criteria and 143.040 were found; 86 articles that met the search for Ventilation Associated Pneumonia (Healthcare - Associated Pneumoniae), Artificial Respiration associated with nursing care (Respiration Artificial, Nursing Care) were attached to the study. Results: The following main focused activities were determined To prevent VAP, strict hand hygiene with alcohol-based products (ABP) before manipulating the airway. Control and maintenance of the pressure of the pneumotamponade (&gt; 20 cm H2O). Avoid supine position at 0°, whenever possible. Aspiration of subglottic secretions. Promote the process of early extubation, safely. Oral hygiene with chlorhexidine (0.12-0.2%). Conclusions: Nursing activities reduce the incidence of pneumonia in Mechanical Ventilation. Continuous training must be promulgated to provide care that is validated by scientific evidence.","container-title":"Salud, Ciencia y Tecnología","DOI":"10.56294/saludcyt2023326","ISSN":"2796-9711","issue":"3","language":"spa","note":"publisher: Editorial salud, ciencia y tecnología\nsection: Salud, Ciencia y Tecnología","page":"326","source":"dialnet.unirioja.es","title":"Prevención de neumonías asociadas a la ventilación mecánica invasiva en una unidad de cuidados intensivos","author":[{"family":"Vaca Moreano","given":"Andrea Pamela"},{"family":"Quinteros Portilla","given":"Rocío Elizabeth"},{"family":"Paredes","given":"Mónica"},{"family":"Acosta Nuñez","given":"Jeannette Mercedes"}],"issued":{"date-parts":[["2023"]]}}},{"id":"Shwnctf2/PXJWH8KH","uris":["http://zotero.org/users/15353826/items/4QXL6MD8"],"itemData":{"id":32,"type":"article-journal","abstract":"Introducción: La neumonía asociada a ventilación mecánica (NAVM), es una de las infecciones más frecuentes en las unidades de cuidados intensivos pediátricos. Objetivo: Identificar estrategias para prevenir las neumonías asociadas a ventilación mecánica en las unidades de cuidados intensivos pediátricos. Materiales y métodos: Se aplicó la estrategia PICO para establecer la pregunta clínica. La búsqueda se realizó en las bases de datos BVS, EBSCO, WOS, CUIDEN, SciELO, US National Library of Medicine, PubMed, SCOPUS y Sciencedirect. La estrategia de búsqueda utilizó descriptores DeCS: “Prevención”, “Neumonía asociada al ventilador”, “Unidades de cuidado intensivo pediátrico”, asociado al operador booleano AND. Se incluyeron estudios primarios y secundarios en español, inglés y portugués entre los años 2016 y 2022. Para el análisis crítico se utilizaron guías CASPe. Resultados: De un total de 309 artículos, se eliminan 23 duplicados, 286 elegibles e incluidos 11 manuscritos. Destacan investigaciones realizadas en Argentina, Brasil, Egipto, España, Estados Unidos, Holanda, Inglaterra, Irlanda, Italia, Nicaragua y Turquía. El uso de paquetes de intervenciones de prevención, instalación precoz de traqueostomía y protocolos de uso de aseo bucal con clorhexidina, disminuyen la incidencia de las NAVM. Conclusiones: Existen intervenciones que disminuyen las tasas de NAVM en población pediátrica. Los profesionales de Enfermería deben aplicar estrategias entregadas por la evidencia que permitan mejorar la calidad de los cuidados. ›","container-title":"Benessere Revista de Enfermería","DOI":"10.22370/bre.81.2023.3820.","issue":"1","language":"en","source":"www.semanticscholar.org","title":"PREVENCIÓN DE NEUMONÍAS ASOCIADAS A VENTILACIÓN MECÁNICA EN UNIDADES DE CUIDADOS INTENSIVOS PEDIÁTRICOS","URL":"https://www.semanticscholar.org/paper/PREVENCI%C3%93N-DE-NEUMON%C3%8DAS-ASOCIADAS-A-VENTILACI%C3%93N-EN-Adonis-Aguilera-Miranda/2766a4bbecdd7df45e86e2d92291852fe8a79ce3","volume":"8","author":[{"family":"Adonis","given":"Francisca González"},{"family":"Aguilera-Miranda","given":"Jennifer Paulina"},{"family":"Naveas-Vargas","given":"Catalina Paz"}],"accessed":{"date-parts":[["2025",1,9]]},"issued":{"date-parts":[["2023"]]}}},{"id":"Shwnctf2/jx5LPsRr","uris":["http://zotero.org/users/15353826/items/TUETQQVB"],"itemData":{"id":110,"type":"article-journal","abstract":"La neumonía asociada a ventilación mecánica es una complicación una gran incidencia y morbimortalidad, con unas particulares características que la diferencian de la neumonía nosocomial en pacientes no intubados. Entre las consecuencias, tenemos unas medidas terapéuticas muchas veces exageradas que se ha demostrado soportan el origen de severidades bacterianas. De ahí el interés de realizar el presente artículo sobre la prevención, manejo clínico, el diagnóstico y la estrategia terapéutica de este tipo de neumonía.","container-title":"Dominio de las Ciencias","ISSN":"2477-8818","issue":"Extra 2","language":"spa","note":"publisher: Polo de Capacitación, Investigación y Publicación (POCAIP)\nsection: Dominio de las Ciencias","page":"500-519","source":"dialnet.unirioja.es","title":"Prevención y manejo clínico de la neumonía asociada a ventilación mecánica en unidad de cuidados intensivos","volume":"8","author":[{"family":"Villacrés García","given":"Emma Karla"},{"family":"Vivar Moran","given":"Carolina Stefania"},{"family":"Gadvay Bonilla","given":"Nataly Madeley"},{"family":"Espinoza Balseca","given":"Lilibeth Kayra"}],"issued":{"date-parts":[["2022"]]}}}],"schema":"https://github.com/citation-style-language/schema/raw/master/csl-citation.json"} </w:instrText>
      </w:r>
      <w:r w:rsidRPr="000D227D">
        <w:rPr>
          <w:rFonts w:ascii="Roboto" w:hAnsi="Roboto" w:cs="Times New Roman"/>
          <w:sz w:val="24"/>
          <w:szCs w:val="24"/>
          <w:vertAlign w:val="superscript"/>
          <w:lang w:val="es-CU"/>
        </w:rPr>
        <w:fldChar w:fldCharType="separate"/>
      </w:r>
      <w:r w:rsidRPr="000D227D">
        <w:rPr>
          <w:rFonts w:ascii="Roboto" w:hAnsi="Roboto" w:cs="Times New Roman"/>
          <w:sz w:val="24"/>
          <w:szCs w:val="24"/>
          <w:vertAlign w:val="superscript"/>
        </w:rPr>
        <w:t>(1, 4, 6)</w:t>
      </w:r>
      <w:r w:rsidRPr="000D227D">
        <w:rPr>
          <w:rFonts w:ascii="Roboto" w:hAnsi="Roboto" w:cs="Times New Roman"/>
          <w:sz w:val="24"/>
          <w:szCs w:val="24"/>
          <w:vertAlign w:val="superscript"/>
        </w:rPr>
        <w:fldChar w:fldCharType="end"/>
      </w:r>
    </w:p>
    <w:p w14:paraId="06D9509A" w14:textId="77777777" w:rsidR="008754B4" w:rsidRPr="000D227D" w:rsidRDefault="008754B4" w:rsidP="008754B4">
      <w:pPr>
        <w:spacing w:after="0" w:line="360" w:lineRule="auto"/>
        <w:rPr>
          <w:rFonts w:ascii="Roboto" w:hAnsi="Roboto" w:cs="Times New Roman"/>
          <w:sz w:val="24"/>
          <w:szCs w:val="24"/>
          <w:lang w:val="es-CU"/>
        </w:rPr>
      </w:pPr>
      <w:r w:rsidRPr="000D227D">
        <w:rPr>
          <w:rFonts w:ascii="Roboto" w:hAnsi="Roboto" w:cs="Times New Roman"/>
          <w:sz w:val="24"/>
          <w:szCs w:val="24"/>
          <w:lang w:val="es-CU"/>
        </w:rPr>
        <w:t>La atención continua de las personas críticas es esencial para facilitar su trayectoria de recuperación óptima, y requiere de un enfoque multidisciplinario. Este enfoque incluye la monitorización continua de los parámetros vitales, la gestión adecuada de las estrategias de ventilación mecánica y la implementación de protocolos bien establecidos diseñados para evitar complicaciones como la NAVM.  Al integrar de manera sistemática estas prácticas en el tratamiento estándar, es concebible que los resultados clínicos puedan mejorar y minimizar de manera efectiva los riesgos asociados que prevalecen en el entorno de las UCI.</w:t>
      </w:r>
      <w:r w:rsidRPr="000D227D">
        <w:rPr>
          <w:rFonts w:ascii="Roboto" w:hAnsi="Roboto" w:cs="Times New Roman"/>
          <w:sz w:val="24"/>
          <w:szCs w:val="24"/>
          <w:vertAlign w:val="superscript"/>
          <w:lang w:val="es-CU"/>
        </w:rPr>
        <w:fldChar w:fldCharType="begin"/>
      </w:r>
      <w:r w:rsidRPr="000D227D">
        <w:rPr>
          <w:rFonts w:ascii="Roboto" w:hAnsi="Roboto" w:cs="Times New Roman"/>
          <w:sz w:val="24"/>
          <w:szCs w:val="24"/>
          <w:vertAlign w:val="superscript"/>
          <w:lang w:val="es-CU"/>
        </w:rPr>
        <w:instrText xml:space="preserve"> ADDIN ZOTERO_ITEM CSL_CITATION {"citationID":"R7xf60eG","properties":{"formattedCitation":"(7)","plainCitation":"(7)","noteIndex":0},"citationItems":[{"id":"Shwnctf2/sTo0t6Ds","uris":["http://zotero.org/users/15353826/items/ICE5RLXC"],"itemData":{"id":59,"type":"thesis","event-place":"TRUJILLO - PERÚ","publisher":"UNIVERSIDAD NACIONAL DE TRUJILLO","publisher-place":"TRUJILLO - PERÚ","title":"Cuidados de enfermería en la prevención de Neumonías asociadas a ventilación mecánica en área critica, Hospital Cajamarca","URL":"https://dspace.unitru.edu.pe/server/api/core/bitstreams/ac7314e6-6fe9-41cf-967a-2946b15d1cd9/content","author":[{"family":"Núñez González","given":"William Andrés"}],"issued":{"date-parts":[["2024"]]}}}],"schema":"https://github.com/citation-style-language/schema/raw/master/csl-citation.json"} </w:instrText>
      </w:r>
      <w:r w:rsidRPr="000D227D">
        <w:rPr>
          <w:rFonts w:ascii="Roboto" w:hAnsi="Roboto" w:cs="Times New Roman"/>
          <w:sz w:val="24"/>
          <w:szCs w:val="24"/>
          <w:vertAlign w:val="superscript"/>
          <w:lang w:val="es-CU"/>
        </w:rPr>
        <w:fldChar w:fldCharType="separate"/>
      </w:r>
      <w:r w:rsidRPr="000D227D">
        <w:rPr>
          <w:rFonts w:ascii="Roboto" w:hAnsi="Roboto" w:cs="Times New Roman"/>
          <w:sz w:val="24"/>
          <w:szCs w:val="24"/>
          <w:vertAlign w:val="superscript"/>
        </w:rPr>
        <w:t>(7)</w:t>
      </w:r>
      <w:r w:rsidRPr="000D227D">
        <w:rPr>
          <w:rFonts w:ascii="Roboto" w:hAnsi="Roboto" w:cs="Times New Roman"/>
          <w:sz w:val="24"/>
          <w:szCs w:val="24"/>
          <w:vertAlign w:val="superscript"/>
        </w:rPr>
        <w:fldChar w:fldCharType="end"/>
      </w:r>
      <w:r w:rsidRPr="000D227D">
        <w:rPr>
          <w:rFonts w:ascii="Roboto" w:hAnsi="Roboto" w:cs="Times New Roman"/>
          <w:sz w:val="24"/>
          <w:szCs w:val="24"/>
          <w:lang w:val="es-CU"/>
        </w:rPr>
        <w:t xml:space="preserve"> </w:t>
      </w:r>
    </w:p>
    <w:p w14:paraId="749AD144" w14:textId="40268C8D" w:rsidR="0015066B" w:rsidRPr="000D227D" w:rsidRDefault="008754B4" w:rsidP="008754B4">
      <w:pPr>
        <w:spacing w:after="0" w:line="360" w:lineRule="auto"/>
        <w:rPr>
          <w:rFonts w:ascii="Roboto" w:hAnsi="Roboto" w:cs="Times New Roman"/>
          <w:sz w:val="24"/>
          <w:szCs w:val="24"/>
        </w:rPr>
      </w:pPr>
      <w:r w:rsidRPr="000D227D">
        <w:rPr>
          <w:rFonts w:ascii="Roboto" w:hAnsi="Roboto" w:cs="Times New Roman"/>
          <w:sz w:val="24"/>
          <w:szCs w:val="24"/>
          <w:lang w:val="es-CU"/>
        </w:rPr>
        <w:t>En última instancia, al priorizar la implementación de las estrategias y medidas descritas dentro de los marcos asistenciales, el personal de enfermería puede contribuir de manera significativa a mejorar la experiencia general de las personas enfermas y de las familias que se enfrentan a las complejidades de una enfermedad crítica.</w:t>
      </w:r>
      <w:r w:rsidRPr="000D227D">
        <w:rPr>
          <w:rFonts w:ascii="Roboto" w:hAnsi="Roboto" w:cs="Times New Roman"/>
          <w:sz w:val="24"/>
          <w:szCs w:val="24"/>
          <w:vertAlign w:val="superscript"/>
          <w:lang w:val="es-CU"/>
        </w:rPr>
        <w:fldChar w:fldCharType="begin"/>
      </w:r>
      <w:r w:rsidRPr="000D227D">
        <w:rPr>
          <w:rFonts w:ascii="Roboto" w:hAnsi="Roboto" w:cs="Times New Roman"/>
          <w:sz w:val="24"/>
          <w:szCs w:val="24"/>
          <w:vertAlign w:val="superscript"/>
          <w:lang w:val="es-CU"/>
        </w:rPr>
        <w:instrText xml:space="preserve"> ADDIN ZOTERO_ITEM CSL_CITATION {"citationID":"D3wR1IdJ","properties":{"formattedCitation":"(8)","plainCitation":"(8)","noteIndex":0},"citationItems":[{"id":"Shwnctf2/69OEOHVO","uris":["http://zotero.org/users/15353826/items/X5JLMJWS"],"itemData":{"id":34,"type":"article-journal","abstract":"Introducción. La carga del cuidador familiar de personas con alteraciones en la salud mental se refiere a la responsabilidad, presión y estrés asociados con el cuidado continuo de un ser querido que enfrenta problemas de salud mental. Este papel puede ser desafiante y puede afectar la calidad de vida y el bienestar emocional del cuidador. Objetivo. Analizar la producción científica existente sobre la percepción de sobrecarga en los cuidadores informales de personas con trastornos mentales en Latinoamérica durante los años 2019-2023. Métodos. La investigación es una revisión integrativa o también denominada crítica de la literatura donde se reúne, analiza, sintetiza y demuestra que se ha hecho una investigación rigurosa y crítica. Resultados. Se incluyeron 30 publicaciones científicas, en las cuales los temas de investigación abordados fueron: la percepción de sobrecarga de los cuidadores primarios de personas con trastornos mentales y su afectación en la calidad de vida, los cuidados de enfermería y el proceso de atención. Conclusiones. Caracterizando los artículos de carga en los cuidadores a cargo de personas con trastornos mentales, podemos encontrar que las cargas de los cuidadores son altas según la escala de Zarit, siendo las mujeres las que más practican la labor de cuidadoras informales y cumplen con las labores cotidianas del hogar y de su vida diaria, generando en ellas una sobrecarga.","container-title":"Boletín Semillero de Investigación en Familia","DOI":"10.22579/27448592.1137","issue":"1","language":"en","source":"www.semanticscholar.org","title":"Percepción de la carga del cuidador familiar de personas con alteraciones en la salud mental","URL":"https://www.semanticscholar.org/paper/Percepci%C3%B3n-de-la-carga-del-cuidador-familiar-de-con-Hernandez-Beltran-Bonilla-Farfan/4f9c479bb2de0bfd5dad59a5b13f3954d6a94833","volume":"6","author":[{"family":"Hernandez-Beltran","given":"Danna Karolai"},{"family":"Bonilla-Farfan","given":"Daniela"}],"accessed":{"date-parts":[["2025",1,9]]},"issued":{"date-parts":[["2024"]]}}}],"schema":"https://github.com/citation-style-language/schema/raw/master/csl-citation.json"} </w:instrText>
      </w:r>
      <w:r w:rsidRPr="000D227D">
        <w:rPr>
          <w:rFonts w:ascii="Roboto" w:hAnsi="Roboto" w:cs="Times New Roman"/>
          <w:sz w:val="24"/>
          <w:szCs w:val="24"/>
          <w:vertAlign w:val="superscript"/>
          <w:lang w:val="es-CU"/>
        </w:rPr>
        <w:fldChar w:fldCharType="separate"/>
      </w:r>
      <w:r w:rsidRPr="000D227D">
        <w:rPr>
          <w:rFonts w:ascii="Roboto" w:hAnsi="Roboto" w:cs="Times New Roman"/>
          <w:sz w:val="24"/>
          <w:szCs w:val="24"/>
          <w:vertAlign w:val="superscript"/>
        </w:rPr>
        <w:t>(8)</w:t>
      </w:r>
      <w:r w:rsidRPr="000D227D">
        <w:rPr>
          <w:rFonts w:ascii="Roboto" w:hAnsi="Roboto" w:cs="Times New Roman"/>
          <w:sz w:val="24"/>
          <w:szCs w:val="24"/>
          <w:vertAlign w:val="superscript"/>
        </w:rPr>
        <w:fldChar w:fldCharType="end"/>
      </w:r>
      <w:r w:rsidRPr="000D227D">
        <w:rPr>
          <w:rFonts w:ascii="Roboto" w:hAnsi="Roboto" w:cs="Times New Roman"/>
          <w:sz w:val="24"/>
          <w:szCs w:val="24"/>
          <w:lang w:val="es-CU"/>
        </w:rPr>
        <w:t xml:space="preserve"> Por todo lo antes descrito, resulta pertinente la realización de una revisión integrativa de la literatura para </w:t>
      </w:r>
      <w:r w:rsidRPr="000D227D">
        <w:rPr>
          <w:rFonts w:ascii="Roboto" w:hAnsi="Roboto" w:cs="Times New Roman"/>
          <w:sz w:val="24"/>
          <w:szCs w:val="24"/>
        </w:rPr>
        <w:t>identificar prácticas efectivas para la prevención de NAVM centrada en cuidados continuos a personas críticas.</w:t>
      </w:r>
    </w:p>
    <w:p w14:paraId="1024AB32" w14:textId="3471F0D2" w:rsidR="004307D4" w:rsidRPr="000D227D" w:rsidRDefault="00607EE3" w:rsidP="000A2143">
      <w:pPr>
        <w:pStyle w:val="Ttulo1"/>
      </w:pPr>
      <w:r w:rsidRPr="000D227D">
        <w:t>2. Objetivos</w:t>
      </w:r>
    </w:p>
    <w:p w14:paraId="3E918836" w14:textId="0F15D6FA" w:rsidR="000A2143" w:rsidRPr="000D227D" w:rsidRDefault="000A2143" w:rsidP="000A2143">
      <w:r w:rsidRPr="000D227D">
        <w:t xml:space="preserve">Determinar </w:t>
      </w:r>
      <w:r w:rsidRPr="000D227D">
        <w:rPr>
          <w:rFonts w:ascii="Roboto" w:hAnsi="Roboto" w:cs="Times New Roman"/>
          <w:sz w:val="24"/>
          <w:szCs w:val="24"/>
        </w:rPr>
        <w:t>prácticas efectivas para la prevención de neumonía asociada a ventilación mecánica centrada en cuidados continuos a personas críticas.</w:t>
      </w:r>
    </w:p>
    <w:p w14:paraId="2708A763" w14:textId="4D768474" w:rsidR="005A43E3" w:rsidRPr="000D227D" w:rsidRDefault="005A43E3" w:rsidP="005A43E3">
      <w:pPr>
        <w:pStyle w:val="Ttulo1"/>
      </w:pPr>
      <w:r w:rsidRPr="000D227D">
        <w:lastRenderedPageBreak/>
        <w:t>3. Metodología</w:t>
      </w:r>
    </w:p>
    <w:p w14:paraId="193577BE"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Le sigue la etapa de búsqueda bibliográfica, para lo cual se escogieron las bases de datos </w:t>
      </w:r>
      <w:r w:rsidRPr="000D227D">
        <w:rPr>
          <w:rFonts w:ascii="Roboto" w:hAnsi="Roboto" w:cs="Times New Roman"/>
          <w:sz w:val="24"/>
          <w:szCs w:val="24"/>
        </w:rPr>
        <w:t>Scopus, SciELO, Science Direct, Google Scholar y PubMed</w:t>
      </w:r>
      <w:r w:rsidRPr="000D227D">
        <w:rPr>
          <w:rFonts w:ascii="Roboto" w:eastAsia="Times New Roman" w:hAnsi="Roboto" w:cs="Times New Roman"/>
          <w:sz w:val="24"/>
          <w:szCs w:val="24"/>
          <w:lang w:eastAsia="es-ES"/>
        </w:rPr>
        <w:t xml:space="preserve">, por tratarse de bases con altos estándares de calidad para la publicación y donde se realizan revisiones por pares, además de documentos de diferentes tipos. Se escogieron las siguientes ecuaciones de búsqueda para cada base de datos: </w:t>
      </w:r>
    </w:p>
    <w:p w14:paraId="333F6FD1"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Science Direct: ("cuidados continuos" </w:t>
      </w:r>
      <w:r w:rsidRPr="000D227D">
        <w:rPr>
          <w:rFonts w:ascii="Roboto" w:eastAsia="Times New Roman" w:hAnsi="Roboto" w:cs="Times New Roman"/>
          <w:i/>
          <w:iCs/>
          <w:sz w:val="24"/>
          <w:szCs w:val="24"/>
          <w:lang w:eastAsia="es-ES"/>
        </w:rPr>
        <w:t>OR</w:t>
      </w:r>
      <w:r w:rsidRPr="000D227D">
        <w:rPr>
          <w:rFonts w:ascii="Roboto" w:eastAsia="Times New Roman" w:hAnsi="Roboto" w:cs="Times New Roman"/>
          <w:sz w:val="24"/>
          <w:szCs w:val="24"/>
          <w:lang w:eastAsia="es-ES"/>
        </w:rPr>
        <w:t xml:space="preserve"> "cuidados críticos") </w:t>
      </w:r>
      <w:r w:rsidRPr="000D227D">
        <w:rPr>
          <w:rFonts w:ascii="Roboto" w:eastAsia="Times New Roman" w:hAnsi="Roboto" w:cs="Times New Roman"/>
          <w:i/>
          <w:iCs/>
          <w:sz w:val="24"/>
          <w:szCs w:val="24"/>
          <w:lang w:eastAsia="es-ES"/>
        </w:rPr>
        <w:t>AND</w:t>
      </w:r>
      <w:r w:rsidRPr="000D227D">
        <w:rPr>
          <w:rFonts w:ascii="Roboto" w:eastAsia="Times New Roman" w:hAnsi="Roboto" w:cs="Times New Roman"/>
          <w:sz w:val="24"/>
          <w:szCs w:val="24"/>
          <w:lang w:eastAsia="es-ES"/>
        </w:rPr>
        <w:t xml:space="preserve"> ("neumonía asociada a ventilación mecánica" </w:t>
      </w:r>
      <w:r w:rsidRPr="000D227D">
        <w:rPr>
          <w:rFonts w:ascii="Roboto" w:eastAsia="Times New Roman" w:hAnsi="Roboto" w:cs="Times New Roman"/>
          <w:i/>
          <w:iCs/>
          <w:sz w:val="24"/>
          <w:szCs w:val="24"/>
          <w:lang w:eastAsia="es-ES"/>
        </w:rPr>
        <w:t>OR</w:t>
      </w:r>
      <w:r w:rsidRPr="000D227D">
        <w:rPr>
          <w:rFonts w:ascii="Roboto" w:eastAsia="Times New Roman" w:hAnsi="Roboto" w:cs="Times New Roman"/>
          <w:sz w:val="24"/>
          <w:szCs w:val="24"/>
          <w:lang w:eastAsia="es-ES"/>
        </w:rPr>
        <w:t xml:space="preserve"> "NAVM") </w:t>
      </w:r>
      <w:r w:rsidRPr="000D227D">
        <w:rPr>
          <w:rFonts w:ascii="Roboto" w:eastAsia="Times New Roman" w:hAnsi="Roboto" w:cs="Times New Roman"/>
          <w:i/>
          <w:iCs/>
          <w:sz w:val="24"/>
          <w:szCs w:val="24"/>
          <w:lang w:eastAsia="es-ES"/>
        </w:rPr>
        <w:t>AND</w:t>
      </w:r>
      <w:r w:rsidRPr="000D227D">
        <w:rPr>
          <w:rFonts w:ascii="Roboto" w:eastAsia="Times New Roman" w:hAnsi="Roboto" w:cs="Times New Roman"/>
          <w:sz w:val="24"/>
          <w:szCs w:val="24"/>
          <w:lang w:eastAsia="es-ES"/>
        </w:rPr>
        <w:t xml:space="preserve"> ("personas críticas" </w:t>
      </w:r>
      <w:r w:rsidRPr="000D227D">
        <w:rPr>
          <w:rFonts w:ascii="Roboto" w:eastAsia="Times New Roman" w:hAnsi="Roboto" w:cs="Times New Roman"/>
          <w:i/>
          <w:iCs/>
          <w:sz w:val="24"/>
          <w:szCs w:val="24"/>
          <w:lang w:eastAsia="es-ES"/>
        </w:rPr>
        <w:t>OR</w:t>
      </w:r>
      <w:r w:rsidRPr="000D227D">
        <w:rPr>
          <w:rFonts w:ascii="Roboto" w:eastAsia="Times New Roman" w:hAnsi="Roboto" w:cs="Times New Roman"/>
          <w:sz w:val="24"/>
          <w:szCs w:val="24"/>
          <w:lang w:eastAsia="es-ES"/>
        </w:rPr>
        <w:t xml:space="preserve"> "unidades de cuidados intensivos")</w:t>
      </w:r>
    </w:p>
    <w:p w14:paraId="23B17CD2" w14:textId="77777777" w:rsidR="000A2143" w:rsidRPr="000D227D" w:rsidRDefault="000A2143" w:rsidP="000A2143">
      <w:pPr>
        <w:spacing w:after="0" w:line="360" w:lineRule="auto"/>
        <w:rPr>
          <w:rFonts w:ascii="Roboto" w:eastAsia="Times New Roman" w:hAnsi="Roboto" w:cs="Times New Roman"/>
          <w:sz w:val="24"/>
          <w:szCs w:val="24"/>
          <w:lang w:val="en-US" w:eastAsia="es-ES"/>
        </w:rPr>
      </w:pPr>
      <w:r w:rsidRPr="000D227D">
        <w:rPr>
          <w:rFonts w:ascii="Roboto" w:eastAsia="Times New Roman" w:hAnsi="Roboto" w:cs="Times New Roman"/>
          <w:sz w:val="24"/>
          <w:szCs w:val="24"/>
          <w:lang w:val="en-US" w:eastAsia="es-ES"/>
        </w:rPr>
        <w:t>PUBMED: ("</w:t>
      </w:r>
      <w:r w:rsidRPr="000D227D">
        <w:rPr>
          <w:rFonts w:ascii="Roboto" w:eastAsia="Times New Roman" w:hAnsi="Roboto" w:cs="Times New Roman"/>
          <w:i/>
          <w:iCs/>
          <w:sz w:val="24"/>
          <w:szCs w:val="24"/>
          <w:lang w:val="en-US" w:eastAsia="es-ES"/>
        </w:rPr>
        <w:t>continuous care</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OR</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critical care</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AND</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ventilator-associated pneumonia</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OR</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VAP</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AND</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critical person</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OR</w:t>
      </w:r>
      <w:r w:rsidRPr="000D227D">
        <w:rPr>
          <w:rFonts w:ascii="Roboto" w:eastAsia="Times New Roman" w:hAnsi="Roboto" w:cs="Times New Roman"/>
          <w:sz w:val="24"/>
          <w:szCs w:val="24"/>
          <w:lang w:val="en-US" w:eastAsia="es-ES"/>
        </w:rPr>
        <w:t xml:space="preserve"> "</w:t>
      </w:r>
      <w:r w:rsidRPr="000D227D">
        <w:rPr>
          <w:rFonts w:ascii="Roboto" w:eastAsia="Times New Roman" w:hAnsi="Roboto" w:cs="Times New Roman"/>
          <w:i/>
          <w:iCs/>
          <w:sz w:val="24"/>
          <w:szCs w:val="24"/>
          <w:lang w:val="en-US" w:eastAsia="es-ES"/>
        </w:rPr>
        <w:t>intensive care units")</w:t>
      </w:r>
    </w:p>
    <w:p w14:paraId="6B0E3A3C"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Google scholar: ("cuidados continuos" </w:t>
      </w:r>
      <w:r w:rsidRPr="000D227D">
        <w:rPr>
          <w:rFonts w:ascii="Roboto" w:eastAsia="Times New Roman" w:hAnsi="Roboto" w:cs="Times New Roman"/>
          <w:i/>
          <w:iCs/>
          <w:sz w:val="24"/>
          <w:szCs w:val="24"/>
          <w:lang w:eastAsia="es-ES"/>
        </w:rPr>
        <w:t>OR</w:t>
      </w:r>
      <w:r w:rsidRPr="000D227D">
        <w:rPr>
          <w:rFonts w:ascii="Roboto" w:eastAsia="Times New Roman" w:hAnsi="Roboto" w:cs="Times New Roman"/>
          <w:sz w:val="24"/>
          <w:szCs w:val="24"/>
          <w:lang w:eastAsia="es-ES"/>
        </w:rPr>
        <w:t xml:space="preserve"> "cuidados críticos") </w:t>
      </w:r>
      <w:r w:rsidRPr="000D227D">
        <w:rPr>
          <w:rFonts w:ascii="Roboto" w:eastAsia="Times New Roman" w:hAnsi="Roboto" w:cs="Times New Roman"/>
          <w:i/>
          <w:iCs/>
          <w:sz w:val="24"/>
          <w:szCs w:val="24"/>
          <w:lang w:eastAsia="es-ES"/>
        </w:rPr>
        <w:t>AND</w:t>
      </w:r>
      <w:r w:rsidRPr="000D227D">
        <w:rPr>
          <w:rFonts w:ascii="Roboto" w:eastAsia="Times New Roman" w:hAnsi="Roboto" w:cs="Times New Roman"/>
          <w:sz w:val="24"/>
          <w:szCs w:val="24"/>
          <w:lang w:eastAsia="es-ES"/>
        </w:rPr>
        <w:t xml:space="preserve"> ("neumonía asociada a ventilación mecánica"</w:t>
      </w:r>
      <w:r w:rsidRPr="000D227D">
        <w:rPr>
          <w:rFonts w:ascii="Roboto" w:eastAsia="Times New Roman" w:hAnsi="Roboto" w:cs="Times New Roman"/>
          <w:i/>
          <w:iCs/>
          <w:sz w:val="24"/>
          <w:szCs w:val="24"/>
          <w:lang w:eastAsia="es-ES"/>
        </w:rPr>
        <w:t xml:space="preserve"> OR</w:t>
      </w:r>
      <w:r w:rsidRPr="000D227D">
        <w:rPr>
          <w:rFonts w:ascii="Roboto" w:eastAsia="Times New Roman" w:hAnsi="Roboto" w:cs="Times New Roman"/>
          <w:sz w:val="24"/>
          <w:szCs w:val="24"/>
          <w:lang w:eastAsia="es-ES"/>
        </w:rPr>
        <w:t xml:space="preserve"> "NAVM")</w:t>
      </w:r>
    </w:p>
    <w:p w14:paraId="1BDD079C"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Una vez realizada la búsqueda, se aplicaron los siguientes criterios de inclusión y exclusión:</w:t>
      </w:r>
    </w:p>
    <w:p w14:paraId="0979B03C"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Criterios de inclusión:</w:t>
      </w:r>
    </w:p>
    <w:p w14:paraId="1C6AA8FE" w14:textId="77777777" w:rsidR="000A2143" w:rsidRPr="000D227D" w:rsidRDefault="000A2143" w:rsidP="000A2143">
      <w:pPr>
        <w:pStyle w:val="Prrafodelista"/>
        <w:numPr>
          <w:ilvl w:val="0"/>
          <w:numId w:val="45"/>
        </w:numPr>
        <w:pBdr>
          <w:top w:val="nil"/>
          <w:left w:val="nil"/>
          <w:bottom w:val="nil"/>
          <w:right w:val="nil"/>
          <w:between w:val="nil"/>
        </w:pBdr>
        <w:spacing w:before="0" w:after="0" w:line="360" w:lineRule="auto"/>
        <w:ind w:left="284" w:hanging="284"/>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investigaciones que evalúen intervenciones específicas para prevenir NAVM;</w:t>
      </w:r>
    </w:p>
    <w:p w14:paraId="42E1DEC8" w14:textId="77777777" w:rsidR="000A2143" w:rsidRPr="000D227D" w:rsidRDefault="000A2143" w:rsidP="000A2143">
      <w:pPr>
        <w:pStyle w:val="Prrafodelista"/>
        <w:numPr>
          <w:ilvl w:val="0"/>
          <w:numId w:val="45"/>
        </w:numPr>
        <w:pBdr>
          <w:top w:val="nil"/>
          <w:left w:val="nil"/>
          <w:bottom w:val="nil"/>
          <w:right w:val="nil"/>
          <w:between w:val="nil"/>
        </w:pBdr>
        <w:spacing w:before="0" w:after="0" w:line="360" w:lineRule="auto"/>
        <w:ind w:left="284" w:hanging="284"/>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artículos que discutan protocolos de cuidados continuos aplicados en UCI a personas críticas con NAVM.</w:t>
      </w:r>
    </w:p>
    <w:p w14:paraId="6E2C7592"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Criterios de exclusión:</w:t>
      </w:r>
    </w:p>
    <w:p w14:paraId="3AA756DA" w14:textId="77777777" w:rsidR="000A2143" w:rsidRPr="000D227D" w:rsidRDefault="000A2143" w:rsidP="000A2143">
      <w:pPr>
        <w:pStyle w:val="Prrafodelista"/>
        <w:numPr>
          <w:ilvl w:val="0"/>
          <w:numId w:val="46"/>
        </w:numPr>
        <w:pBdr>
          <w:top w:val="nil"/>
          <w:left w:val="nil"/>
          <w:bottom w:val="nil"/>
          <w:right w:val="nil"/>
          <w:between w:val="nil"/>
        </w:pBdr>
        <w:spacing w:before="0" w:after="0" w:line="360" w:lineRule="auto"/>
        <w:ind w:left="284" w:hanging="284"/>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estudios que no se centren en personas críticas; </w:t>
      </w:r>
    </w:p>
    <w:p w14:paraId="40BBC9EE" w14:textId="77777777" w:rsidR="000A2143" w:rsidRPr="000D227D" w:rsidRDefault="000A2143" w:rsidP="000A2143">
      <w:pPr>
        <w:pStyle w:val="Prrafodelista"/>
        <w:numPr>
          <w:ilvl w:val="0"/>
          <w:numId w:val="46"/>
        </w:numPr>
        <w:pBdr>
          <w:top w:val="nil"/>
          <w:left w:val="nil"/>
          <w:bottom w:val="nil"/>
          <w:right w:val="nil"/>
          <w:between w:val="nil"/>
        </w:pBdr>
        <w:spacing w:before="0" w:after="0" w:line="360" w:lineRule="auto"/>
        <w:ind w:left="284" w:hanging="284"/>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la población analizada es diferente a la persona crítica adulta;</w:t>
      </w:r>
    </w:p>
    <w:p w14:paraId="7F3E760A" w14:textId="77777777" w:rsidR="000A2143" w:rsidRPr="000D227D" w:rsidRDefault="000A2143" w:rsidP="000A2143">
      <w:pPr>
        <w:pStyle w:val="Prrafodelista"/>
        <w:numPr>
          <w:ilvl w:val="0"/>
          <w:numId w:val="46"/>
        </w:numPr>
        <w:pBdr>
          <w:top w:val="nil"/>
          <w:left w:val="nil"/>
          <w:bottom w:val="nil"/>
          <w:right w:val="nil"/>
          <w:between w:val="nil"/>
        </w:pBdr>
        <w:spacing w:before="0" w:after="0" w:line="360" w:lineRule="auto"/>
        <w:ind w:left="284" w:hanging="284"/>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lastRenderedPageBreak/>
        <w:t>investigaciones que no aborden la NAVM;</w:t>
      </w:r>
    </w:p>
    <w:p w14:paraId="1A4361E2" w14:textId="77777777" w:rsidR="000A2143" w:rsidRPr="000D227D" w:rsidRDefault="000A2143" w:rsidP="000A2143">
      <w:pPr>
        <w:pStyle w:val="Prrafodelista"/>
        <w:numPr>
          <w:ilvl w:val="0"/>
          <w:numId w:val="46"/>
        </w:numPr>
        <w:pBdr>
          <w:top w:val="nil"/>
          <w:left w:val="nil"/>
          <w:bottom w:val="nil"/>
          <w:right w:val="nil"/>
          <w:between w:val="nil"/>
        </w:pBdr>
        <w:spacing w:before="0" w:after="0" w:line="360" w:lineRule="auto"/>
        <w:ind w:left="284" w:hanging="284"/>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estudios publicados hace más de cinco años;</w:t>
      </w:r>
    </w:p>
    <w:p w14:paraId="260EE582" w14:textId="77777777" w:rsidR="000A2143" w:rsidRPr="000D227D" w:rsidRDefault="000A2143" w:rsidP="000A2143">
      <w:pPr>
        <w:pStyle w:val="Prrafodelista"/>
        <w:numPr>
          <w:ilvl w:val="0"/>
          <w:numId w:val="46"/>
        </w:numPr>
        <w:pBdr>
          <w:top w:val="nil"/>
          <w:left w:val="nil"/>
          <w:bottom w:val="nil"/>
          <w:right w:val="nil"/>
          <w:between w:val="nil"/>
        </w:pBdr>
        <w:spacing w:before="0" w:after="0" w:line="360" w:lineRule="auto"/>
        <w:ind w:left="284" w:hanging="284"/>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estudios que no se logra el acceso al texto completo del artículo.</w:t>
      </w:r>
    </w:p>
    <w:p w14:paraId="24876DDE"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Para la selección de los artículos se siguieron las etapas de la matriz PRISMA, figura 1.</w:t>
      </w:r>
    </w:p>
    <w:p w14:paraId="7A8E959E"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p>
    <w:p w14:paraId="4B0EC289" w14:textId="77777777" w:rsidR="000A2143" w:rsidRPr="000D227D" w:rsidRDefault="000A2143" w:rsidP="000A2143">
      <w:pPr>
        <w:pBdr>
          <w:top w:val="nil"/>
          <w:left w:val="nil"/>
          <w:bottom w:val="nil"/>
          <w:right w:val="nil"/>
          <w:between w:val="nil"/>
        </w:pBdr>
        <w:spacing w:after="0" w:line="360" w:lineRule="auto"/>
        <w:rPr>
          <w:rFonts w:ascii="Roboto" w:hAnsi="Roboto" w:cs="Times New Roman"/>
          <w:bCs/>
          <w:sz w:val="24"/>
          <w:szCs w:val="24"/>
        </w:rPr>
      </w:pPr>
      <w:r w:rsidRPr="000D227D">
        <w:rPr>
          <w:rFonts w:ascii="Roboto" w:hAnsi="Roboto" w:cs="Times New Roman"/>
          <w:b/>
          <w:sz w:val="24"/>
          <w:szCs w:val="24"/>
        </w:rPr>
        <w:t>Figura 1</w:t>
      </w:r>
      <w:r w:rsidRPr="000D227D">
        <w:rPr>
          <w:rFonts w:ascii="Roboto" w:hAnsi="Roboto" w:cs="Times New Roman"/>
          <w:bCs/>
          <w:sz w:val="24"/>
          <w:szCs w:val="24"/>
        </w:rPr>
        <w:t>: etapas de gráfico PRISMA</w:t>
      </w:r>
    </w:p>
    <w:p w14:paraId="1049F097" w14:textId="2B681A0D" w:rsidR="000A2143" w:rsidRPr="000D227D" w:rsidRDefault="000D227D" w:rsidP="000A2143">
      <w:pPr>
        <w:pBdr>
          <w:top w:val="nil"/>
          <w:left w:val="nil"/>
          <w:bottom w:val="nil"/>
          <w:right w:val="nil"/>
          <w:between w:val="nil"/>
        </w:pBdr>
        <w:spacing w:after="0" w:line="360" w:lineRule="auto"/>
        <w:rPr>
          <w:rFonts w:ascii="Roboto" w:hAnsi="Roboto" w:cs="Times New Roman"/>
          <w:b/>
          <w:sz w:val="24"/>
          <w:szCs w:val="24"/>
        </w:rPr>
      </w:pPr>
      <w:r w:rsidRPr="000D227D">
        <w:rPr>
          <w:rFonts w:ascii="Roboto" w:hAnsi="Roboto" w:cs="Times New Roman"/>
          <w:iCs/>
          <w:noProof/>
          <w:sz w:val="18"/>
          <w:szCs w:val="18"/>
        </w:rPr>
        <w:object w:dxaOrig="1440" w:dyaOrig="1440" w14:anchorId="6EF13D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1.2pt;width:372.45pt;height:300.8pt;z-index:251659264;mso-position-horizontal:center;mso-position-horizontal-relative:text;mso-position-vertical:absolute;mso-position-vertical-relative:text">
            <v:imagedata r:id="rId9" o:title=""/>
            <w10:wrap type="square"/>
          </v:shape>
          <o:OLEObject Type="Embed" ProgID="Word.Document.12" ShapeID="_x0000_s1026" DrawAspect="Content" ObjectID="_1849977532" r:id="rId10">
            <o:FieldCodes>\s</o:FieldCodes>
          </o:OLEObject>
        </w:object>
      </w:r>
    </w:p>
    <w:p w14:paraId="7F9F9D21" w14:textId="77777777" w:rsidR="000A2143" w:rsidRPr="000D227D" w:rsidRDefault="000A2143" w:rsidP="000A2143">
      <w:pPr>
        <w:pBdr>
          <w:top w:val="nil"/>
          <w:left w:val="nil"/>
          <w:bottom w:val="nil"/>
          <w:right w:val="nil"/>
          <w:between w:val="nil"/>
        </w:pBdr>
        <w:spacing w:after="0" w:line="360" w:lineRule="auto"/>
        <w:rPr>
          <w:rFonts w:ascii="Roboto" w:hAnsi="Roboto" w:cs="Times New Roman"/>
          <w:b/>
          <w:sz w:val="24"/>
          <w:szCs w:val="24"/>
        </w:rPr>
      </w:pPr>
      <w:r w:rsidRPr="000D227D">
        <w:rPr>
          <w:rFonts w:ascii="Roboto" w:hAnsi="Roboto" w:cs="Times New Roman"/>
          <w:b/>
          <w:sz w:val="24"/>
          <w:szCs w:val="24"/>
        </w:rPr>
        <w:t xml:space="preserve"> </w:t>
      </w:r>
    </w:p>
    <w:p w14:paraId="295BF7BF"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Le siguió la evaluación de los datos, donde la muestra final de esta revisión integradora incluyó informes empíricos y teóricos. De los </w:t>
      </w:r>
      <w:r w:rsidRPr="000D227D">
        <w:rPr>
          <w:rFonts w:ascii="Roboto" w:eastAsia="Times New Roman" w:hAnsi="Roboto" w:cs="Times New Roman"/>
          <w:sz w:val="24"/>
          <w:szCs w:val="24"/>
          <w:lang w:eastAsia="es-ES"/>
        </w:rPr>
        <w:lastRenderedPageBreak/>
        <w:t>34 documentos incluidos, ocho documentos (24%) se clasifican como revisiones de la literatura con un enfoque cualitativo, que se enfocan en analizar y sintetizar información mediante análisis temáticos, narrativos o interpretativos. La mayoría de los documentos, 22 (67%), tienen un diseño cuantitativo, pueden ser de tipo correlacional, transversal o ambos. Buscan identificar relaciones entre variables y/o examinar una población en un momento específico para describir características o relaciones. El hecho de que predominen los estudios cuantitativos indica que la mayoría de la investigación en este campo se centra en medir y analizar datos numéricos para establecer patrones o relaciones. Por último, tres documentos (9%) combinan métodos cualitativos y cuantitativos. Este enfoque mixto permite a los investigadores aprovechar las fortalezas de ambos métodos, al proporcionar tanto datos numéricos como información cualitativa más profunda y contextualizada. De manera general, la revisión integradora muestra una tendencia hacia el uso predominante de métodos cuantitativos en la investigación, aunque también se reconoce el valor de los enfoques cualitativos y mixtos para obtener una comprensión más completa del tema.</w:t>
      </w:r>
    </w:p>
    <w:p w14:paraId="483C1E7F"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Debido a esta representación diversa de fuentes primarias, los informes se codificaron de acuerdo con dos criterios relevantes para esta revisión: rigor metodológico o teórico y relevancia de los datos en una escala de 2 puntos (alta o baja). Ningún informe fue excluido con base en este sistema de calificación de evaluación de datos; sin embargo, la puntuación se incluyó como una variable en la etapa de </w:t>
      </w:r>
      <w:r w:rsidRPr="000D227D">
        <w:rPr>
          <w:rFonts w:ascii="Roboto" w:eastAsia="Times New Roman" w:hAnsi="Roboto" w:cs="Times New Roman"/>
          <w:sz w:val="24"/>
          <w:szCs w:val="24"/>
          <w:lang w:eastAsia="es-ES"/>
        </w:rPr>
        <w:lastRenderedPageBreak/>
        <w:t>análisis de datos. Los informes de bajo rigor y relevancia contribuyeron menos al proceso analítico.</w:t>
      </w:r>
    </w:p>
    <w:p w14:paraId="34334292" w14:textId="42346A07" w:rsidR="003E66FB" w:rsidRPr="000D227D" w:rsidRDefault="000A2143" w:rsidP="000A2143">
      <w:pPr>
        <w:rPr>
          <w:noProof/>
          <w:lang w:val="es-EC" w:eastAsia="es-EC"/>
        </w:rPr>
      </w:pPr>
      <w:r w:rsidRPr="000D227D">
        <w:rPr>
          <w:rFonts w:ascii="Roboto" w:eastAsia="Times New Roman" w:hAnsi="Roboto" w:cs="Times New Roman"/>
          <w:sz w:val="24"/>
          <w:szCs w:val="24"/>
          <w:lang w:eastAsia="es-ES"/>
        </w:rPr>
        <w:t>Para organizar y tabular la información, se confeccionó un instrumento de recolección de datos en cual contiene las siguientes categorías: documento; autores; año de publicación; objetivo; metodología; resultados; recomendaciones basadas en evidencia; limitaciones y brechas en la investigación. Luego se realizó la extracción de los temas de interés para la revisión. Los trabajos fueron comparados y agrupados por similitud de contenido, bajo la forma de categorías empíricas: una relacionada con las medidas preventivas de la NAVM; el manejo efectivo de la ventilación mecánica invasiva y el rol del personal de enfermería en los cuidados continuos.</w:t>
      </w:r>
    </w:p>
    <w:p w14:paraId="6FD476FE" w14:textId="1AC9CCED" w:rsidR="000A2143" w:rsidRPr="000D227D" w:rsidRDefault="000A2143" w:rsidP="000A2143">
      <w:pPr>
        <w:rPr>
          <w:noProof/>
          <w:lang w:val="es-EC" w:eastAsia="es-EC"/>
        </w:rPr>
      </w:pPr>
    </w:p>
    <w:p w14:paraId="1760C026" w14:textId="32871763" w:rsidR="004307D4" w:rsidRPr="000D227D" w:rsidRDefault="00CE0F4B" w:rsidP="00721EBE">
      <w:pPr>
        <w:pStyle w:val="Ttulo1"/>
      </w:pPr>
      <w:r w:rsidRPr="000D227D">
        <w:rPr>
          <w:caps w:val="0"/>
        </w:rPr>
        <w:t>4</w:t>
      </w:r>
      <w:r w:rsidR="00721EBE" w:rsidRPr="000D227D">
        <w:rPr>
          <w:caps w:val="0"/>
        </w:rPr>
        <w:t>.</w:t>
      </w:r>
      <w:r w:rsidR="00721EBE" w:rsidRPr="000D227D">
        <w:t xml:space="preserve"> </w:t>
      </w:r>
      <w:r w:rsidR="004307D4" w:rsidRPr="000D227D">
        <w:t>resultados</w:t>
      </w:r>
    </w:p>
    <w:p w14:paraId="33BD019E"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El estudio detallado de los documentos incluidos, permite observar que existe consenso respecto a las medidas preventivas, las que son respaldadas por múltiples autores. En primer lugar, la elevación de la cabecera (30°-45°) o posición </w:t>
      </w:r>
      <w:r w:rsidRPr="000D227D">
        <w:rPr>
          <w:rFonts w:ascii="Roboto" w:eastAsia="Times New Roman" w:hAnsi="Roboto" w:cs="Times New Roman"/>
          <w:i/>
          <w:iCs/>
          <w:sz w:val="24"/>
          <w:szCs w:val="24"/>
          <w:lang w:eastAsia="es-ES"/>
        </w:rPr>
        <w:t xml:space="preserve">Semifowler </w:t>
      </w:r>
      <w:r w:rsidRPr="000D227D">
        <w:rPr>
          <w:rFonts w:ascii="Roboto" w:eastAsia="Times New Roman" w:hAnsi="Roboto" w:cs="Times New Roman"/>
          <w:sz w:val="24"/>
          <w:szCs w:val="24"/>
          <w:lang w:eastAsia="es-ES"/>
        </w:rPr>
        <w:t>para reducir el riesgo de broncoaspiración de secreciones gástricas u orofaríngeas</w:t>
      </w:r>
      <w:bookmarkStart w:id="0" w:name="_Hlk190049751"/>
      <w:r w:rsidRPr="000D227D">
        <w:rPr>
          <w:rFonts w:ascii="Roboto" w:eastAsia="Times New Roman" w:hAnsi="Roboto" w:cs="Times New Roman"/>
          <w:sz w:val="24"/>
          <w:szCs w:val="24"/>
          <w:lang w:eastAsia="es-ES"/>
        </w:rPr>
        <w:t>,</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{"citationID":"KvZlbo21","properties":{"formattedCitation":"(3)","plainCitation":"(3)","dontUpdate":true,"noteIndex":0},"citationItems":[{"id":5732,"uris":["http://zotero.org/users/14426548/items/EH75CB2E"],"itemData":{"id":5732,"type":"thesis","abstract":"El trabajo de investigación realizado, tuvo como objetivo; el diseño del algoritmo de \ncuidados en ventilación mecánica, contribuyo a mejorar la calidad de atención del \npersonal de enfermería que destaco el manejo en los cuidados brindados al paciente del \nárea critica del servicio de emergencia. Se desarrolló mediante modalidad mixta, \ncombinando los paradigmas cualitativo-cuantitativo, lo que permitió elaborar un análisis \ne interpretación de datos de la investigación desde las características hasta datos obtenidos \nen el desarrollo de la investigación, se basó en una investigación de acción, de campo, \ndescriptiva, analítica, bibliográfica y transversal, utilizando métodos como: histórico \nlógico, enfoque sistémico, inductivo-deductivo y analítico-sintético, mismos que \ncontribuyeron a obtener datos que aporten a la sustento del proyecto. El estudio se aplicó \na 30 profesionales enfermería del servicio de emergencia, se utilizó como técnica la \nencuesta para recopilar datos, donde se obtuvo como resultados que el 64% del total del \npersonal de enfermería presenta dificulta en el correcto manejo del paciente con apoyo de \nventilación mecánica, por lo que fue oportuno la implementación de un algoritmo de \ncuidados, que permitirá realizar un procedimiento estandarizado en el manejo de pacientes \ncon ventilación mecánica. El 78% corresponde a personal de nuevo ingreso e indicaron que \nnunca han utilizado algoritmos en el proceso del cuidado al paciente con ventilación \nmecánica, estos resultados contribuyeron a plantear una propuesta basada en diseñar \nalgoritmo de cuidados de enfermería que contribuya al mejoramiento del manejo de \npacientes con ventilación mecánica del área de emergencia del Hospital Luis G. Dávila","event-place":"Ecuador","genre":"Pregrado","language":"spa","license":"openAccess","note":"Accepted: 2021-07-02T19:14:48Z","publisher":"UNIVERSIDAD REGIONAL AUTÓNOMA DE LOS ANDES","publisher-place":"Ecuador","source":"dspace.uniandes.edu.ec","title":"Algoritmo de cuidados de enfermería de ventilación mecánica en pacientes críticos del área de emergencia del Hospital Luis G. Dávila en el año 2020","URL":"https://dspace.uniandes.edu.ec/handle/123456789/12774","author":[{"family":"Ortiz Huertas","given":"Karen Alejandra"}],"accessed":{"date-parts":[["2025",2,8]]},"issued":{"date-parts":[["2021",6]]}}}],"schema":"https://github.com/citation-style-language/schema/raw/master/csl-citation.json"}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w:t>
      </w:r>
      <w:r w:rsidRPr="000D227D">
        <w:rPr>
          <w:rFonts w:ascii="Roboto" w:hAnsi="Roboto" w:cs="Times New Roman"/>
          <w:sz w:val="24"/>
          <w:szCs w:val="24"/>
          <w:vertAlign w:val="superscript"/>
        </w:rPr>
        <w:fldChar w:fldCharType="end"/>
      </w:r>
      <w:bookmarkStart w:id="1" w:name="_Hlk190049797"/>
      <w:bookmarkEnd w:id="0"/>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{"citationID":"6hraRa6o","properties":{"formattedCitation":"(4)","plainCitation":"(4)","dontUpdate":true,"noteIndex":0},"citationItems":[{"id":5734,"uris":["http://zotero.org/users/14426548/items/UT5EPFXA"],"itemData":{"id":5734,"type":"thesis","abstract":"RESUMEN \nIntroducción. La neumonía asociada a la ventilación mecánica representa en la \nactualidad la principal infección intrahospitalaria con una incidencia especialmente \nalta en las unidades de cuidados intensivos con una tasa de mortalidad elevada, por \nlo que constituye una grave complicación que trae consigo consecuencias fatales \npara el paciente e incrementa los costos, el número de día/cama, los riesgos para \nel paciente y en general afecta la calidad de atención brindada. En estas unidades, \nel paciente está expuesto a procedimientos invasivos, es altamente vulnerable a \nriesgos a los que se somete como parte de su tratamiento. Objetivo. Fortalecer las \nhabilidades cognitivas del personal de enfermería en prevención de Neumonía \nAsociada a Ventilación Mecánica. Metodología. Estudio de enfoque cuantitativo; \ndiseño observacional, descriptivo, de corte transversal. En el estudio participaron 39 \nprofesionales de enfermería de los servicios de urgencias y hospitalización de todas \nlas categorías y todos los turnos, para la recolección de datos se utilizó un \ncuestionario validado. Se analizó el nivel de conocimientos sobre el manejo de la \nvía aérea artificial, lavado de manos, métodos de desinfección de dispositivos de \nintubación, posición del paciente con el propósito de disminuir la morbilidad y \nmortalidad en las áreas críticas. Resultados. Los indicadores relacionados a la \npráctica mostraran necesidad de mejorar el nivel de conocimiento sobre medidas \npreventivas implementando una estrategia de educación continua para estos \nprofesionales. Conclusiones. De acuerdo a los resultados del cuestionario se \ndeterminó que un enfermero de categoría auxiliar que tiene entre 15 y 19 años de \nantigüedad, en el turno vespertino obtuvo el nivel más alto de habilidades cognitivas \nsobre Neumonía Asociada Ventilación Mecánica.","event-place":"México","genre":"Postgrado","language":"spa - Español","license":"http://creativecommons.org/licenses/by-nc/4.0 - Atribución-NoComercial","note":"Accepted: 2022-03-24T16:58:39Z\npublisher: El autor","publisher":"UNIVERSIDAD AUTÓNOMA DEL ESTADO DE MORELOS","publisher-place":"México","source":"riaa.uaem.mx","title":"Habilidades cognitivas del personal de enfermería en prevención de neumonía asociada a la ventilación","URL":"http://riaa.uaem.mx/xmlui/handle/20.500.12055/2306","author":[{"family":"Flores","given":"Angelica Hernandez"}],"accessed":{"date-parts":[["2025",2,8]]},"issued":{"date-parts":[["2022",3,24]]}}}],"schema":"https://github.com/citation-style-language/schema/raw/master/csl-citation.json"}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4</w:t>
      </w:r>
      <w:r w:rsidRPr="000D227D">
        <w:rPr>
          <w:rFonts w:ascii="Roboto" w:hAnsi="Roboto" w:cs="Times New Roman"/>
          <w:sz w:val="24"/>
          <w:szCs w:val="24"/>
          <w:vertAlign w:val="superscript"/>
        </w:rPr>
        <w:fldChar w:fldCharType="end"/>
      </w:r>
      <w:bookmarkStart w:id="2" w:name="_Hlk190049848"/>
      <w:bookmarkEnd w:id="1"/>
      <w:r w:rsidRPr="000D227D">
        <w:rPr>
          <w:rFonts w:ascii="Roboto" w:hAnsi="Roboto" w:cs="Times New Roman"/>
          <w:sz w:val="24"/>
          <w:szCs w:val="24"/>
          <w:vertAlign w:val="superscript"/>
        </w:rPr>
        <w:t>,</w:t>
      </w:r>
      <w:bookmarkEnd w:id="2"/>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QpndbCBj","properties":{"formattedCitation":"(13)","plainCitation":"(13)","dontUpdate":true,"noteIndex":0},"citationItems":[{"id":5739,"uris":["http://zotero.org/users/14426548/items/Y7ALQPE3"],"itemData":{"id":5739,"type":"thesis","genre":"Postgrado","publisher":"UNIVERSIDAD NACIONAL DEL CALLAO","title":"CONOCIMIENTO Y PRÁCTICA DEL PROFESIONAL EN ENFERMERÍA SOBRE MEDIDAS DE PREVENCIÓN DE NEUMONÍA ASOCIADA A VENTILACIÓN MECÁNICA EN LA UNIDAD DE CUIDADOS INTENSIVOS DEL HOSPITAL CARLOS TUPPIA GARCÍA GODOS ESSALUDAYACUCHO, 2023","URL":"https://hdl.handle.net/20.500.12952/8053","author":[{"family":"PEREZ ARONI","given":"NELLY"},{"family":"QUINTO CUBA","given":"HILDA DIANA"},{"family":"NINAQUISPE NONATO","given":"WERNHER HEINZ"}],"issued":{"date-parts":[["2023"]]}}},{"id":5738,"uris":["http://zotero.org/users/14426548/items/QSJIHS27"],"itemData":{"id":5738,"type":"thesis","event-place":"España","genre":"Pregrado","publisher":"UNIVERSIDAD DE JAÉN","publisher-place":"España","title":"PREVENCIÓN DE NEUMONÍA ASOCIADA A LA VENTILACIÓN MECÁNICA INVASIVA EN UCI MEDIANTE CUIDADOS ENFERMEROS","URL":"https://hdl.handle.net/10953.1/319","author":[{"family":"Polo Cámara","given":"Gema"}],"issued":{"date-parts":[["2023"]]}}}],"schema":"https://github.com/citation-style-language/schema/raw/master/csl-citation.json"}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13</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-33)</w:t>
      </w:r>
      <w:r w:rsidRPr="000D227D">
        <w:rPr>
          <w:rFonts w:ascii="Roboto" w:eastAsia="Times New Roman" w:hAnsi="Roboto" w:cs="Times New Roman"/>
          <w:sz w:val="24"/>
          <w:szCs w:val="24"/>
          <w:lang w:eastAsia="es-ES"/>
        </w:rPr>
        <w:t xml:space="preserve"> además se destaca su eficacia en la prevención de microaspiraciones.</w:t>
      </w:r>
    </w:p>
    <w:p w14:paraId="74F3CD9B" w14:textId="7F115A6A"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La higiene estricta de manos</w:t>
      </w:r>
      <w:r w:rsidRPr="000D227D">
        <w:rPr>
          <w:rFonts w:ascii="Roboto" w:hAnsi="Roboto" w:cs="Times New Roman"/>
          <w:sz w:val="24"/>
          <w:szCs w:val="24"/>
        </w:rPr>
        <w:t xml:space="preserve"> </w:t>
      </w:r>
      <w:r w:rsidRPr="000D227D">
        <w:rPr>
          <w:rFonts w:ascii="Roboto" w:eastAsia="Times New Roman" w:hAnsi="Roboto" w:cs="Times New Roman"/>
          <w:sz w:val="24"/>
          <w:szCs w:val="24"/>
          <w:lang w:eastAsia="es-ES"/>
        </w:rPr>
        <w:t>con jabones antisépticos o soluciones alcohólicas antes y después de estar en contacto con secreciones respiratorias, objetos contaminados con secreciones respiratorias, ventilador mecánico y acce</w:t>
      </w:r>
      <w:r w:rsidR="000D227D" w:rsidRPr="000D227D">
        <w:rPr>
          <w:rFonts w:ascii="Roboto" w:eastAsia="Times New Roman" w:hAnsi="Roboto" w:cs="Times New Roman"/>
          <w:sz w:val="24"/>
          <w:szCs w:val="24"/>
          <w:lang w:eastAsia="es-ES"/>
        </w:rPr>
        <w:t xml:space="preserve">sorios respiratorios que están </w:t>
      </w:r>
      <w:r w:rsidRPr="000D227D">
        <w:rPr>
          <w:rFonts w:ascii="Roboto" w:eastAsia="Times New Roman" w:hAnsi="Roboto" w:cs="Times New Roman"/>
          <w:sz w:val="24"/>
          <w:szCs w:val="24"/>
          <w:lang w:eastAsia="es-ES"/>
        </w:rPr>
        <w:t xml:space="preserve">en contacto </w:t>
      </w:r>
      <w:r w:rsidR="000D227D" w:rsidRPr="000D227D">
        <w:rPr>
          <w:rFonts w:ascii="Roboto" w:eastAsia="Times New Roman" w:hAnsi="Roboto" w:cs="Times New Roman"/>
          <w:sz w:val="24"/>
          <w:szCs w:val="24"/>
          <w:lang w:eastAsia="es-ES"/>
        </w:rPr>
        <w:t xml:space="preserve">directo </w:t>
      </w:r>
      <w:r w:rsidRPr="000D227D">
        <w:rPr>
          <w:rFonts w:ascii="Roboto" w:eastAsia="Times New Roman" w:hAnsi="Roboto" w:cs="Times New Roman"/>
          <w:sz w:val="24"/>
          <w:szCs w:val="24"/>
          <w:lang w:eastAsia="es-ES"/>
        </w:rPr>
        <w:t>con la persona crítica.</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{"citationID":"7GcYoOpX","properties":{"formattedCitation":"(11)","plainCitation":"(11)","dontUpdate":true,"noteIndex":0},"citationItems":[{"id":5734,"uris":["http://zotero.org/users/14426548/items/UT5EPFXA"],"itemData":{"id":5734,"type":"thesis","abstract":"RESUMEN \nIntroducción. La neumonía asociada a la ventilación mecánica representa en la \nactualidad la principal infección intrahospitalaria con una incidencia especialmente \nalta en las unidades de cuidados intensivos con una tasa de mortalidad elevada, por \nlo que constituye una grave complicación que trae consigo consecuencias fatales \npara el paciente e incrementa los costos, el número de día/cama, los riesgos para \nel paciente y en general afecta la calidad de atención brindada. En estas unidades, \nel paciente está expuesto a procedimientos invasivos, es altamente vulnerable a \nriesgos a los que se somete como parte de su tratamiento. Objetivo. Fortalecer las \nhabilidades cognitivas del personal de enfermería en prevención de Neumonía \nAsociada a Ventilación Mecánica. Metodología. Estudio de enfoque cuantitativo; \ndiseño observacional, descriptivo, de corte transversal. En el estudio participaron 39 \nprofesionales de enfermería de los servicios de urgencias y hospitalización de todas \nlas categorías y todos los turnos, para la recolección de datos se utilizó un \ncuestionario validado. Se analizó el nivel de conocimientos sobre el manejo de la \nvía aérea artificial, lavado de manos, métodos de desinfección de dispositivos de \nintubación, posición del paciente con el propósito de disminuir la morbilidad y \nmortalidad en las áreas críticas. Resultados. Los indicadores relacionados a la \npráctica mostraran necesidad de mejorar el nivel de conocimiento sobre medidas \npreventivas implementando una estrategia de educación continua para estos \nprofesionales. Conclusiones. De acuerdo a los resultados del cuestionario se \ndeterminó que un enfermero de categoría auxiliar que tiene entre 15 y 19 años de \nantigüedad, en el turno vespertino obtuvo el nivel más alto de habilidades cognitivas \nsobre Neumonía Asociada Ventilación Mecánica.","event-place":"México","genre":"Postgrado","language":"spa - Español","license":"http://creativecommons.org/licenses/by-nc/4.0 - Atribución-NoComercial","note":"Accepted: 2022-03-24T16:58:39Z\npublisher: El autor","publisher":"UNIVERSIDAD AUTÓNOMA DEL ESTADO DE MORELOS","publisher-place":"México","source":"riaa.uaem.mx","title":"Habilidades cognitivas del personal de enfermería en prevención de neumonía asociada a la ventilación","URL":"http://riaa.uaem.mx/xmlui/handle/20.500.12055/2306","author":[{"family":"Flores","given":"Angelica Hernandez"}],"accessed":{"date-parts":[["2025",2,8]]},"issued":{"date-parts":[["2022",3,24]]}}}],"schema":"https://github.com/citation-style-language/schema/raw/master/csl-citation.json"}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(11</w:t>
      </w:r>
      <w:r w:rsidRPr="000D227D">
        <w:rPr>
          <w:rFonts w:ascii="Roboto" w:hAnsi="Roboto" w:cs="Times New Roman"/>
          <w:sz w:val="24"/>
          <w:szCs w:val="24"/>
          <w:vertAlign w:val="superscript"/>
        </w:rPr>
        <w:fldChar w:fldCharType="end"/>
      </w:r>
      <w:bookmarkStart w:id="3" w:name="_Hlk190050436"/>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K5vQYgaB","properties":{"formattedCitation":"(13)","plainCitation":"(13)","dontUpdate":true,"noteIndex":0},"citationItems":[{"id":5739,"uris":["http://zotero.org/users/14426548/items/Y7ALQPE3"],"itemData":{"id":5739,"type":"thesis","genre":"Postgrado","publisher":"UNIVERSIDAD NACIONAL DEL CALLAO","title":"CONOCIMIENTO Y PRÁCTICA DEL PROFESIONAL EN ENFERMERÍA SOBRE MEDIDAS DE PREVENCIÓN DE NEUMONÍA ASOCIADA A VENTILACIÓN MECÁNICA EN LA UNIDAD DE CUIDADOS INTENSIVOS DEL HOSPITAL CARLOS TUPPIA GARCÍA GODOS ESSALUDAYACUCHO, 2023","URL":"https://hdl.handle.net/20.500.12952/8053","author":[{"family":"PEREZ ARONI","given":"NELLY"},{"family":"QUINTO CUBA","given":"HILDA DIANA"},{"family":"NINAQUISPE NONATO","given":"WERNHER HEINZ"}],"issued":{"date-parts":[["2023"]]}}}],"schema":"https://github.com/citation-style-language/schema/raw/master/csl-citation.json"}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13</w:t>
      </w:r>
      <w:r w:rsidRPr="000D227D">
        <w:rPr>
          <w:rFonts w:ascii="Roboto" w:hAnsi="Roboto" w:cs="Times New Roman"/>
          <w:sz w:val="24"/>
          <w:szCs w:val="24"/>
          <w:vertAlign w:val="superscript"/>
        </w:rPr>
        <w:fldChar w:fldCharType="end"/>
      </w:r>
      <w:bookmarkEnd w:id="3"/>
      <w:r w:rsidRPr="000D227D">
        <w:rPr>
          <w:rFonts w:ascii="Roboto" w:hAnsi="Roboto" w:cs="Times New Roman"/>
          <w:sz w:val="24"/>
          <w:szCs w:val="24"/>
          <w:vertAlign w:val="superscript"/>
        </w:rPr>
        <w:t>-</w:t>
      </w:r>
      <w:bookmarkStart w:id="4" w:name="_Hlk190050524"/>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{"citationID":"Z3tVlC1X","properties":{"formattedCitation":"(16)","plainCitation":"(16)","dontUpdate":true,"noteIndex":0},"citationItems":[{"id":5744,"uris":["http://zotero.org/users/14426548/items/HNM4WBS2"],"itemData":{"id":5744,"type":"thesis","abstract":"La neumonía asociada a ventilación mecánica se ha convertido  \nen una de las infecciones más comunes de la UCI. Objetivo: \nDeterminar cómo el nivel de conocimiento sobre medidas  \npreventivas de la neumonía asociada a ventilación mecánica se  \nrelaciona con la práctica del personal de enfermería, en cuanto a  \nla Metodología será un estudio cuantitativo de alcance  \ncorrelacional, la población será 80 profesionales de enfermería  \nde la Unidad objeto de estudio, se utilizará como técnica la  \nencuesta y la observación, y como instrumento un cuestionario  \ny una guía de observación los datos serán procesados en una  \nbase de datos Excel para luego ser analizados con el programa  \nSpSS realizando un análisis descriptivo y luego inferencial no  \nparamétrico, se contrastaran las hipótesis con el Rho Spearman.  \nSe presentarán los resultados en tablas de doble entrada donde  \nse visualicen de manera más amplia las variables y sus  \ndimensiones. Durante toda la investigación se mantendrá y  \nrespetaran los principios éticos de la investigación con humanos","language":"spa","note":"publisher: Universidad Norbert Wiener","publisher":"Universidad Norbert Wiener.","source":"repositorio.uwiener.edu.pe","title":"Nivel de Conocimiento sobre medidas preventivas de la neumonía asociada a ventilación mecánica y la práctica del personal de enfermería de la unidad de cuidados intensivos de una Clínica Privada 2023","URL":"https://hdl.handle.net/20.500.13053/9636","author":[{"family":"Huaman Flores","given":"Franco"}],"accessed":{"date-parts":[["2025",2,9]]},"issued":{"date-parts":[["2023",6,25]]}}}],"schema":"https://github.com/citation-style-language/schema/raw/master/csl-citation.json"}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16</w:t>
      </w:r>
      <w:r w:rsidRPr="000D227D">
        <w:rPr>
          <w:rFonts w:ascii="Roboto" w:hAnsi="Roboto" w:cs="Times New Roman"/>
          <w:sz w:val="24"/>
          <w:szCs w:val="24"/>
          <w:vertAlign w:val="superscript"/>
        </w:rPr>
        <w:fldChar w:fldCharType="end"/>
      </w:r>
      <w:bookmarkEnd w:id="4"/>
      <w:r w:rsidRPr="000D227D">
        <w:rPr>
          <w:rFonts w:ascii="Roboto" w:hAnsi="Roboto" w:cs="Times New Roman"/>
          <w:sz w:val="24"/>
          <w:szCs w:val="24"/>
          <w:vertAlign w:val="superscript"/>
        </w:rPr>
        <w:t xml:space="preserve">, </w:t>
      </w:r>
      <w:bookmarkStart w:id="5" w:name="_Hlk190050629"/>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N3J3z0wm","properties":{"formattedCitation":"(19)","plainCitation":"(19)","dontUpdate":true,"noteIndex":0},"citationItems":[{"id":5750,"uris":["http://zotero.org/users/14426548/items/46VF3CPG"],"itemData":{"id":5750,"type":"thesis","event-place":"Perú","genre":"Postgrado","publisher":"Universidad Peruana Cayetano Heredia","publisher-place":"Perú","title":"CUIDADOS DE ENFERMERÍA PARA LA PREVENCIÓN DE NEUMONÍA ASOCIADA A LA VENTILACIÓN MECÁNICA","author":[{"family":"MUCHA FABIAN","given":"SANDRA LILIANA"}],"issued":{"date-parts":[["2022"]]}}}],"schema":"https://github.com/citation-style-language/schema/raw/master/csl-citation.json"}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19</w:t>
      </w:r>
      <w:r w:rsidRPr="000D227D">
        <w:rPr>
          <w:rFonts w:ascii="Roboto" w:hAnsi="Roboto" w:cs="Times New Roman"/>
          <w:sz w:val="24"/>
          <w:szCs w:val="24"/>
          <w:vertAlign w:val="superscript"/>
        </w:rPr>
        <w:fldChar w:fldCharType="end"/>
      </w:r>
      <w:bookmarkEnd w:id="5"/>
      <w:r w:rsidRPr="000D227D">
        <w:rPr>
          <w:rFonts w:ascii="Roboto" w:hAnsi="Roboto" w:cs="Times New Roman"/>
          <w:sz w:val="24"/>
          <w:szCs w:val="24"/>
          <w:vertAlign w:val="superscript"/>
        </w:rPr>
        <w:t>-</w:t>
      </w:r>
      <w:bookmarkStart w:id="6" w:name="_Hlk190050746"/>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{"citationID":"yv7JaJs2","properties":{"formattedCitation":"(23)","plainCitation":"(23)","dontUpdate":true,"noteIndex":0},"citationItems":[{"id":5755,"uris":["http://zotero.org/users/14426548/items/NJG48BVN"],"itemData":{"id":5755,"type":"thesis","abstract":"El objetivo del presente trabajo es Determinar la relación que existe entre el \ncuidado de enfermería y la prevención de neumonía por ventilación mecánica en \nel paciente crítico, Unidad de Cuidados Intensivos, Hospital Sub Regional de \nAndahuaylas, 2022. Método: investigación de enfoque cuantitativo, descriptivo, \ncorrelacional. La poblacion y muestra está conformada por 30 profesionales de \nenfermería que trabajan en la Unidad de Cuidados Intensivos, como técnica de \nrecolección de datos se usó la encuesta, como instrumento dos cuestionarios: \nPara la variable cuidado de enfermería se utilizó la guía de observación adaptada \npor Cáceres E. (2022) (58), para la variable prevención de neumonía por \nventilación mecánica la guía de observación de 10 ítems Adaptado y validado \npor Gonzales, Faning (2021), (59). Resultados: se encontró que el 53,3% de los \nencuestados presentan en la variable cuidado un nivel regular, el 36,7% en un \nnivel óptimo y el 10% en un nivel deficiente; por otro lado, el 56,7% de los \nencuestados presentan en la Variable Prevención de neumonía un nivel regular, \n30% un nivel óptimo, el 13,3% en un nivel deficiente, en resultados de \ncorrelación, existe relación entre el cuidado de enfermería y la prevención de \nneumonía por ventilación mecánica en el paciente crítico, unidad de cuidados \nintensivos, Hospital Sub Regional de Andahuaylas, 2022. (rho= 0,563; 0,010), \nExiste relación entre la dimensión necesidad de ventilación y la prevención de \nneumonía (rho= 0,661; 0,000), existe relación entre la dimensión aspiración de \nsecreciones y la prevención de neumonía (rho= 0,776; 0,000), existe relación \nentre la dimensión necesidad de higiene y la prevención de neumonía (rho= \n0,904; 0,000). Conclusión: Se halló relación entre el cuidado de enfermería y la \nprevención de neumonía por ventilación mecánica en el paciente crítico, unidad \nde cuidados intensivos, Hospital Sub Regional de Andahuaylas, 2022.","genre":"Postgrado","language":"spa","license":"info:eu-repo/semantics/openAccess","note":"Accepted: 2023-05-11T15:58:06Z\npublisher: Universidad Nacional del Callao","publisher":"Universidad Nacional del Callao","source":"repositorio.unac.edu.pe","title":"Cuidado de enfermería y prevención de neumonía por ventilación mecánica en el paciente crítico, unidad de cuidados intensivos, hospital sub regional de Andahuaylas, 2022","URL":"https://repositorio.unac.edu.pe/handle/20.500.12952/7709","author":[{"family":"Centeno Guzman","given":"Roger"},{"family":"Cotarma Matute","given":"Verónica"},{"family":"Ramos Zavala","given":"Patricia"}],"accessed":{"date-parts":[["2025",2,9]]},"issued":{"date-parts":[["2022"]]}}}],"schema":"https://github.com/citation-style-language/schema/raw/master/csl-citation.json"}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23</w:t>
      </w:r>
      <w:r w:rsidRPr="000D227D">
        <w:rPr>
          <w:rFonts w:ascii="Roboto" w:hAnsi="Roboto" w:cs="Times New Roman"/>
          <w:sz w:val="24"/>
          <w:szCs w:val="24"/>
          <w:vertAlign w:val="superscript"/>
        </w:rPr>
        <w:fldChar w:fldCharType="end"/>
      </w:r>
      <w:bookmarkEnd w:id="6"/>
      <w:r w:rsidRPr="000D227D">
        <w:rPr>
          <w:rFonts w:ascii="Roboto" w:hAnsi="Roboto" w:cs="Times New Roman"/>
          <w:sz w:val="24"/>
          <w:szCs w:val="24"/>
          <w:vertAlign w:val="superscript"/>
        </w:rPr>
        <w:t>,</w:t>
      </w:r>
      <w:bookmarkStart w:id="7" w:name="_Hlk190050819"/>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{"citationID":"QMQZ7Qps","properties":{"formattedCitation":"(25)","plainCitation":"(25)","dontUpdate":true,"noteIndex":0},"citationItems":[{"id":5759,"uris":["http://zotero.org/users/14426548/items/UC8QKVWM"],"itemData":{"id":5759,"type":"thesis","abstract":"Antecedente: La neumonía asociada a la ventilación mecánica es una de las infecciones  \nasociadas a la atención de salud más frecuentes en la UCI, generalmente se presenta en  \npacientes que están sometidos a ventilación mecánica mediante intubación endotraqueal.  \nObjetivo: Caracterizar la intervención de enfermería en la prevención de neumonía  \nasociada a ventilación mecánica en la unidad de cuidados intensivos. Metodología:  \nEstudio realizado con metodología cualitativa recolectando información de  \ninvestigaciones previas, mediante el modelo teórico analítico-sintético, la investigación se  \nrealizó con diseño documental, no experimental, descriptivo, con búsqueda bibliográfica  \nen diversas bases de datos de origen científico, entre ellas Google Académico, Elsevier,  \nScielo, Repositorios Institucionales, entre otros, que facilitaron la clasificación específica  \ny sistemática del material bibliográfico. Resultados: El personal de enfermería cumple un  \nrol muy importante en la UCI puesto que son los encargados de brindar el cuidado directo  \na los pacientes, los cuidados que brindan los/As enfermeros/As son la clave para prevenir  \ncomplicaciones en el estado de salud de los pacientes. Conclusiones: La NAVM es una  \ncomplicación adquirida 48 horas posteriores a la intubación endotraqueal, esta  \ncomplicación puede estar ocasionada por el mal manejo del circuito ventilatorio,  \ndesconocimiento de las técnicas de asepsia y antisepsia cuando se realiza algún  \nprocedimiento con el paciente ventilado, por lo cual las intervenciones que realiza el  \npersonal de enfermería y que fueron descritas en el desarrollo de este articulo son las  \nprincipales actividades de prevención para evitar complicaciones en el estado de salud de  \nlos pacientes.","event-place":"Ecuador","genre":"Tesis de Maestría","language":"spa","license":"openAccess","note":"Accepted: 2023-11-10T19:52:06Z","publisher":"UNIANDES","publisher-place":"Ecuador","source":"dspace.uniandes.edu.ec","title":"Intervención de enfermería en la prevención de neumonía asociada a ventilación mecánica en uci","URL":"https://dspace.uniandes.edu.ec/handle/123456789/17026","author":[{"family":"Viscaino Conce","given":"Miriam Angélica"}],"accessed":{"date-parts":[["2025",2,9]]},"issued":{"date-parts":[["2023",11]]}}}],"schema":"https://github.com/citation-style-language/schema/raw/master/csl-citation.json"}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25</w:t>
      </w:r>
      <w:r w:rsidRPr="000D227D">
        <w:rPr>
          <w:rFonts w:ascii="Roboto" w:hAnsi="Roboto" w:cs="Times New Roman"/>
          <w:sz w:val="24"/>
          <w:szCs w:val="24"/>
          <w:vertAlign w:val="superscript"/>
        </w:rPr>
        <w:fldChar w:fldCharType="end"/>
      </w:r>
      <w:bookmarkEnd w:id="7"/>
      <w:r w:rsidRPr="000D227D">
        <w:rPr>
          <w:rFonts w:ascii="Roboto" w:hAnsi="Roboto" w:cs="Times New Roman"/>
          <w:sz w:val="24"/>
          <w:szCs w:val="24"/>
          <w:vertAlign w:val="superscript"/>
        </w:rPr>
        <w:t>-</w:t>
      </w:r>
      <w:bookmarkStart w:id="8" w:name="_Hlk190051042"/>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{"citationID":"0K3UGV2z","properties":{"formattedCitation":"(30)","plainCitation":"(30)","dontUpdate":true,"noteIndex":0},"citationItems":[{"id":5768,"uris":["http://zotero.org/users/14426548/items/LXCKZ5C7"],"itemData":{"id":5768,"type":"thesis","abstract":"Objetivo: Identificar la relación existente entre el nivel de conocimientos y las prácticas del enfermero sobre la prevención de neumonía en pacientes sometidos a ventilación mecánica. Metodología: El tipo de investigación será aplicada, el enfoque propuesto corresponderá al cuantitativo, y en cuanto al diseño será el no experimental, descriptivo, y correlacional. Población y Muestra: La población constará de 115 enfermeros de UCI, al que se le efectuará el cálculo probabilístico correspondiente, determinándose que la muestra a tratar equivaldrá a 89 individuos. A dicha muestra se le aplicará los instrumentos correspondientes   de octubre a diciembre del 2022. Técnica e Instrumentos: Las técnicas a aplicarse serán la encuesta y la observación, siendo los instrumentos que se aplicarán el cuestionario de conocimientos y guía de observación respecto de la prevención en neumonía, los que cuentan con una confiabilidad de Kuder Richardson de 0,95 y 0,76 respectivamente. Procesamiento y análisis de datos: La data se consignará en una plantilla excel para su registro, clasificación y control, luego será analizada a través del software SPSS 27.0, donde se harán las mediciones correspondientes. Respecto de la relación existente entre las variables en estudio se determinará a través de la prueba estadística de hipótesis de Chi cuadrado.","genre":"Postgrado","language":"spa","note":"publisher: Universidad Privada Norbert Wiener","publisher":"Universidad Privada Norbert Wiener","source":"repositorio.uwiener.edu.pe","title":"Nivel de conocimientos y prácticas del enfermero sobre la prevención de neumonía en pacientes sometidos a ventilación mecánica en el Hospital De Emergencias Villa El Salvador, 2022.","URL":"https://hdl.handle.net/20.500.13053/7098","author":[{"family":"Pianto Guzmán","given":"Rosa Edith"}],"accessed":{"date-parts":[["2025",2,9]]},"issued":{"date-parts":[["2022",8,14]]}}}],"schema":"https://github.com/citation-style-language/schema/raw/master/csl-citation.json"}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30</w:t>
      </w:r>
      <w:r w:rsidRPr="000D227D">
        <w:rPr>
          <w:rFonts w:ascii="Roboto" w:hAnsi="Roboto" w:cs="Times New Roman"/>
          <w:sz w:val="24"/>
          <w:szCs w:val="24"/>
          <w:vertAlign w:val="superscript"/>
        </w:rPr>
        <w:fldChar w:fldCharType="end"/>
      </w:r>
      <w:bookmarkEnd w:id="8"/>
      <w:r w:rsidRPr="000D227D">
        <w:rPr>
          <w:rFonts w:ascii="Roboto" w:hAnsi="Roboto" w:cs="Times New Roman"/>
          <w:sz w:val="24"/>
          <w:szCs w:val="24"/>
          <w:vertAlign w:val="superscript"/>
        </w:rPr>
        <w:t xml:space="preserve">, </w:t>
      </w:r>
      <w:bookmarkStart w:id="9" w:name="_Hlk190051136"/>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{"citationID":"YWEYYjGW","properties":{"formattedCitation":"(32)","plainCitation":"(32)","dontUpdate":true,"noteIndex":0},"citationItems":[{"id":5773,"uris":["http://zotero.org/users/14426548/items/DBKVVBUB"],"itemData":{"id":5773,"type":"thesis","abstract":"Población: Será de 60 enfermeras (entre nombradas, contratadas y CAS COVID) que trabajan en el Hospital Domingo Olavegoya, Jauja. Muestra: Estará conformada por 60 licenciada de enfermería.      Diseño metodológico: El tipo de investigación será cuantitativo. El método será deductivo, observacional, descriptivo y trasversal. El diseño que se utilizará será correlacional. Instrumentos: Para evaluar la variable: “Nivel de conocimientos”, se aplicará el cuestionario creado por Campo et al. (50) en el 2017, con confiabilidad interna significativa Rs = 0.749 p = 0.0013 (**) y para evaluar la variable: “Practicas de prevención”, se aplicará el cuestionario creado por Chauca et al. (52) en el 2017, confiable mediante Alpha de Cronbach con 0.801. La técnica de recolección de datos será la encuesta y guía observacional. Procesamiento y análisis de datos: Se realizará mediante la aplicación de la descripción estadística que presentará según niveles los resultados y la estadística inferencial mediante la aplicación de la prueba Rho de Spearman para comprobar la hipótesis planteada en el estudio.","genre":"Postgrado","language":"spa","note":"publisher: Universidad Privada Norbert Wiener","publisher":"Universidad Privada Norbert Wiener","source":"repositorio.uwiener.edu.pe","title":"Conocimiento y prácticas de prevención de neumonía intrahospitalaria por ventilación mecánica en el profesional de enfermería del Hospital Domingo Olavegoya, Jauja, 2022","URL":"https://hdl.handle.net/20.500.13053/7328","author":[{"family":"Pacheco Larreátegui","given":"Yessenia"}],"accessed":{"date-parts":[["2025",2,10]]},"issued":{"date-parts":[["2022",9,18]]}}}],"schema":"https://github.com/citation-style-language/schema/raw/master/csl-citation.json"}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32</w:t>
      </w:r>
      <w:r w:rsidRPr="000D227D">
        <w:rPr>
          <w:rFonts w:ascii="Roboto" w:hAnsi="Roboto" w:cs="Times New Roman"/>
          <w:sz w:val="24"/>
          <w:szCs w:val="24"/>
          <w:vertAlign w:val="superscript"/>
        </w:rPr>
        <w:fldChar w:fldCharType="end"/>
      </w:r>
      <w:bookmarkStart w:id="10" w:name="_Hlk190051171"/>
      <w:bookmarkEnd w:id="9"/>
      <w:r w:rsidRPr="000D227D">
        <w:rPr>
          <w:rFonts w:ascii="Roboto" w:hAnsi="Roboto" w:cs="Times New Roman"/>
          <w:sz w:val="24"/>
          <w:szCs w:val="24"/>
          <w:vertAlign w:val="superscript"/>
        </w:rPr>
        <w:t>-34</w:t>
      </w:r>
      <w:bookmarkEnd w:id="10"/>
      <w:r w:rsidRPr="000D227D">
        <w:rPr>
          <w:rFonts w:ascii="Roboto" w:hAnsi="Roboto" w:cs="Times New Roman"/>
          <w:sz w:val="24"/>
          <w:szCs w:val="24"/>
          <w:vertAlign w:val="superscript"/>
        </w:rPr>
        <w:t>)</w:t>
      </w:r>
      <w:r w:rsidRPr="000D227D">
        <w:rPr>
          <w:rFonts w:ascii="Roboto" w:eastAsia="Times New Roman" w:hAnsi="Roboto" w:cs="Times New Roman"/>
          <w:sz w:val="24"/>
          <w:szCs w:val="24"/>
          <w:lang w:eastAsia="es-ES"/>
        </w:rPr>
        <w:t xml:space="preserve"> El uso adecuado de guantes y equipos de protección individual.</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H5qmOgSi","properties":{"formattedCitation":"(21)","plainCitation":"(21)","dontUpdate":true,"noteIndex":0},"citationItems":[{"id":5754,"uris":["http://zotero.org/users/14426548/items/7LIIK6W8"],"itemData":{"id":5754,"type":"thesis","event-place":"España","genre":"Pregrado","publisher":"Universidad de Valladolid","publisher-place":"España","title":"COMPETENCIA ENFERMERA EN LA IMPLEMENTACIÓN DEL PROTOCOLO DE PREVENCIÓN NEUMONÍA ZERO ASOCIADA A VETILACIÓN MECÁNICA EN CUIDADOS INTENSIVOS","author":[{"family":"Fernández Gimeno","given":"Inés"}],"issued":{"date-parts":[["2023"]]}}}],"schema":"https://github.com/citation-style-language/schema/raw/master/csl-citation.json"}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(21</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{"citationID":"SVQ9NIAX","properties":{"formattedCitation":"(23)","plainCitation":"(23)","dontUpdate":true,"noteIndex":0},"citationItems":[{"id":5755,"uris":["http://zotero.org/users/14426548/items/NJG48BVN"],"itemData":{"id":5755,"type":"thesis","abstract":"El objetivo del presente trabajo es Determinar la relación que existe entre el \ncuidado de enfermería y la prevención de neumonía por ventilación mecánica en \nel paciente crítico, Unidad de Cuidados Intensivos, Hospital Sub Regional de \nAndahuaylas, 2022. Método: investigación de enfoque cuantitativo, descriptivo, \ncorrelacional. La poblacion y muestra está conformada por 30 profesionales de \nenfermería que trabajan en la Unidad de Cuidados Intensivos, como técnica de \nrecolección de datos se usó la encuesta, como instrumento dos cuestionarios: \nPara la variable cuidado de enfermería se utilizó la guía de observación adaptada \npor Cáceres E. (2022) (58), para la variable prevención de neumonía por \nventilación mecánica la guía de observación de 10 ítems Adaptado y validado \npor Gonzales, Faning (2021), (59). Resultados: se encontró que el 53,3% de los \nencuestados presentan en la variable cuidado un nivel regular, el 36,7% en un \nnivel óptimo y el 10% en un nivel deficiente; por otro lado, el 56,7% de los \nencuestados presentan en la Variable Prevención de neumonía un nivel regular, \n30% un nivel óptimo, el 13,3% en un nivel deficiente, en resultados de \ncorrelación, existe relación entre el cuidado de enfermería y la prevención de \nneumonía por ventilación mecánica en el paciente crítico, unidad de cuidados \nintensivos, Hospital Sub Regional de Andahuaylas, 2022. (rho= 0,563; 0,010), \nExiste relación entre la dimensión necesidad de ventilación y la prevención de \nneumonía (rho= 0,661; 0,000), existe relación entre la dimensión aspiración de \nsecreciones y la prevención de neumonía (rho= 0,776; 0,000), existe relación \nentre la dimensión necesidad de higiene y la prevención de neumonía (rho= \n0,904; 0,000). Conclusión: Se halló relación entre el cuidado de enfermería y la \nprevención de neumonía por ventilación mecánica en el paciente crítico, unidad \nde cuidados intensivos, Hospital Sub Regional de Andahuaylas, 2022.","genre":"Postgrado","language":"spa","license":"info:eu-repo/semantics/openAccess","note":"Accepted: 2023-05-11T15:58:06Z\npublisher: Universidad Nacional del Callao","publisher":"Universidad Nacional del Callao","source":"repositorio.unac.edu.pe","title":"Cuidado de enfermería y prevención de neumonía por ventilación mecánica en el paciente crítico, unidad de cuidados intensivos, hospital sub regional de Andahuaylas, 2022","URL":"https://repositorio.unac.edu.pe/handle/20.500.12952/7709","author":[{"family":"Centeno Guzman","given":"Roger"},{"family":"Cotarma Matute","given":"Verónica"},{"family":"Ramos Zavala","given":"Patricia"}],"accessed":{"date-parts":[["2025",2,9]]},"issued":{"date-parts":[["2022"]]}}}],"schema":"https://github.com/citation-style-language/schema/raw/master/csl-citation.json"}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23</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{"citationID":"I6STrfOj","properties":{"formattedCitation":"(25)","plainCitation":"(25)","dontUpdate":true,"noteIndex":0},"citationItems":[{"id":5759,"uris":["http://zotero.org/users/14426548/items/UC8QKVWM"],"itemData":{"id":5759,"type":"thesis","abstract":"Antecedente: La neumonía asociada a la ventilación mecánica es una de las infecciones  \nasociadas a la atención de salud más frecuentes en la UCI, generalmente se presenta en  \npacientes que están sometidos a ventilación mecánica mediante intubación endotraqueal.  \nObjetivo: Caracterizar la intervención de enfermería en la prevención de neumonía  \nasociada a ventilación mecánica en la unidad de cuidados intensivos. Metodología:  \nEstudio realizado con metodología cualitativa recolectando información de  \ninvestigaciones previas, mediante el modelo teórico analítico-sintético, la investigación se  \nrealizó con diseño documental, no experimental, descriptivo, con búsqueda bibliográfica  \nen diversas bases de datos de origen científico, entre ellas Google Académico, Elsevier,  \nScielo, Repositorios Institucionales, entre otros, que facilitaron la clasificación específica  \ny sistemática del material bibliográfico. Resultados: El personal de enfermería cumple un  \nrol muy importante en la UCI puesto que son los encargados de brindar el cuidado directo  \na los pacientes, los cuidados que brindan los/As enfermeros/As son la clave para prevenir  \ncomplicaciones en el estado de salud de los pacientes. Conclusiones: La NAVM es una  \ncomplicación adquirida 48 horas posteriores a la intubación endotraqueal, esta  \ncomplicación puede estar ocasionada por el mal manejo del circuito ventilatorio,  \ndesconocimiento de las técnicas de asepsia y antisepsia cuando se realiza algún  \nprocedimiento con el paciente ventilado, por lo cual las intervenciones que realiza el  \npersonal de enfermería y que fueron descritas en el desarrollo de este articulo son las  \nprincipales actividades de prevención para evitar complicaciones en el estado de salud de  \nlos pacientes.","event-place":"Ecuador","genre":"Tesis de Maestría","language":"spa","license":"openAccess","note":"Accepted: 2023-11-10T19:52:06Z","publisher":"UNIANDES","publisher-place":"Ecuador","source":"dspace.uniandes.edu.ec","title":"Intervención de enfermería en la prevención de neumonía asociada a ventilación mecánica en uci","URL":"https://dspace.uniandes.edu.ec/handle/123456789/17026","author":[{"family":"Viscaino Conce","given":"Miriam Angélica"}],"accessed":{"date-parts":[["2025",2,9]]},"issued":{"date-parts":[["2023",11]]}}}],"schema":"https://github.com/citation-style-language/schema/raw/master/csl-citation.json"}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25</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{"citationID":"7vDFDvEJ","properties":{"formattedCitation":"(30)","plainCitation":"(30)","dontUpdate":true,"noteIndex":0},"citationItems":[{"id":5768,"uris":["http://zotero.org/users/14426548/items/LXCKZ5C7"],"itemData":{"id":5768,"type":"thesis","abstract":"Objetivo: Identificar la relación existente entre el nivel de conocimientos y las prácticas del enfermero sobre la prevención de neumonía en pacientes sometidos a ventilación mecánica. Metodología: El tipo de investigación será aplicada, el enfoque propuesto corresponderá al cuantitativo, y en cuanto al diseño será el no experimental, descriptivo, y correlacional. Población y Muestra: La población constará de 115 enfermeros de UCI, al que se le efectuará el cálculo probabilístico correspondiente, determinándose que la muestra a tratar equivaldrá a 89 individuos. A dicha muestra se le aplicará los instrumentos correspondientes   de octubre a diciembre del 2022. Técnica e Instrumentos: Las técnicas a aplicarse serán la encuesta y la observación, siendo los instrumentos que se aplicarán el cuestionario de conocimientos y guía de observación respecto de la prevención en neumonía, los que cuentan con una confiabilidad de Kuder Richardson de 0,95 y 0,76 respectivamente. Procesamiento y análisis de datos: La data se consignará en una plantilla excel para su registro, clasificación y control, luego será analizada a través del software SPSS 27.0, donde se harán las mediciones correspondientes. Respecto de la relación existente entre las variables en estudio se determinará a través de la prueba estadística de hipótesis de Chi cuadrado.","genre":"Postgrado","language":"spa","note":"publisher: Universidad Privada Norbert Wiener","publisher":"Universidad Privada Norbert Wiener","source":"repositorio.uwiener.edu.pe","title":"Nivel de conocimientos y prácticas del enfermero sobre la prevención de neumonía en pacientes sometidos a ventilación mecánica en el Hospital De Emergencias Villa El Salvador, 2022.","URL":"https://hdl.handle.net/20.500.13053/7098","author":[{"family":"Pianto Guzmán","given":"Rosa Edith"}],"accessed":{"date-parts":[["2025",2,9]]},"issued":{"date-parts":[["2022",8,14]]}}}],"schema":"https://github.com/citation-style-language/schema/raw/master/csl-citation.json"}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30</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{"citationID":"BhCtZ1rs","properties":{"formattedCitation":"(32)","plainCitation":"(32)","dontUpdate":true,"noteIndex":0},"citationItems":[{"id":5773,"uris":["http://zotero.org/users/14426548/items/DBKVVBUB"],"itemData":{"id":5773,"type":"thesis","abstract":"Población: Será de 60 enfermeras (entre nombradas, contratadas y CAS COVID) que trabajan en el Hospital Domingo Olavegoya, Jauja. Muestra: Estará conformada por 60 licenciada de enfermería.      Diseño metodológico: El tipo de investigación será cuantitativo. El método será deductivo, observacional, descriptivo y trasversal. El diseño que se utilizará será correlacional. Instrumentos: Para evaluar la variable: “Nivel de conocimientos”, se aplicará el cuestionario creado por Campo et al. (50) en el 2017, con confiabilidad interna significativa Rs = 0.749 p = 0.0013 (**) y para evaluar la variable: “Practicas de prevención”, se aplicará el cuestionario creado por Chauca et al. (52) en el 2017, confiable mediante Alpha de Cronbach con 0.801. La técnica de recolección de datos será la encuesta y guía observacional. Procesamiento y análisis de datos: Se realizará mediante la aplicación de la descripción estadística que presentará según niveles los resultados y la estadística inferencial mediante la aplicación de la prueba Rho de Spearman para comprobar la hipótesis planteada en el estudio.","genre":"Postgrado","language":"spa","note":"publisher: Universidad Privada Norbert Wiener","publisher":"Universidad Privada Norbert Wiener","source":"repositorio.uwiener.edu.pe","title":"Conocimiento y prácticas de prevención de neumonía intrahospitalaria por ventilación mecánica en el profesional de enfermería del Hospital Domingo Olavegoya, Jauja, 2022","URL":"https://hdl.handle.net/20.500.13053/7328","author":[{"family":"Pacheco Larreátegui","given":"Yessenia"}],"accessed":{"date-parts":[["2025",2,10]]},"issued":{"date-parts":[["2022",9,18]]}}}],"schema":"https://github.com/citation-style-language/schema/raw/master/csl-citation.json"}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32</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{"citationID":"haUiCrZY","properties":{"formattedCitation":"(33)","plainCitation":"(33)","dontUpdate":true,"noteIndex":0},"citationItems":[{"id":5777,"uris":["http://zotero.org/users/14426548/items/S6XE8QV4"],"itemData":{"id":5777,"type":"thesis","abstract":"Objetivo: “Determinar la relación entre el nivel de conocimientos y las prácticas de medidas preventivas en la neumonía asociada a la ventilación mecánica que realiza el profesional enfermero”. Población: Sera de 40 enfermeras que trabajan en el servicio de unidad de cuidados intensivos del Hospital de Emergencias de Villa El Salvador. Muestra: Estará conformada por 40 enfermeras, se usará un muestreo tipo censal, ya que la población es pequeña y manejable. Diseño metodológico: El tipo de estudio será de aplicado. El método es hipotético- deductivo, observacional, descriptivo y trasversal. El diseño que se utilizará será correlacional. Instrumentos: Para la evaluación de la variable “Nivel de conocimiento de medidas preventivas”, se utilizará el cuestionario modificado por Ávila et. al en el 2017, confiable con K de Richardson con resultado de 0,92 y para la evaluación de la variable “Cumplimiento de las prácticas de medidas preventivas”, se usará una lista de chequeo modificado por Rodríguez en el 2020, confiable con Alpha de Cronbach 0,872. Las técnicas de recolección de datos serán la encuesta y la observación. Procesamiento y análisis de datos:  utilizaremos la estadística descriptiva para la elaboración de las tablas de frecuencia y figuras y la estadística inferencial mediante la aplicación de la prueba Rho de Spearman para comprobar la hipótesis planteada en la investigación.","genre":"Postgrado","language":"spa","note":"publisher: Universidad Privada Norbert Wiener","publisher":"Universidad Privada Norbert Wiener","source":"repositorio.uwiener.edu.pe","title":"Nivel de conocimientos y prácticas de medidas preventivas de la neumonía asociada a la ventilación mecánica en la Unidad de Cuidados Intensivos del Hospital de Emergencia de Villa El Salvador 2022","URL":"https://hdl.handle.net/20.500.13053/7350","author":[{"family":"Luna Ascarate","given":"Giovanna Gisella"}],"accessed":{"date-parts":[["2025",2,10]]},"issued":{"date-parts":[["2022",9,25]]}}}],"schema":"https://github.com/citation-style-language/schema/raw/master/csl-citation.json"}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33)</w:t>
      </w:r>
      <w:r w:rsidRPr="000D227D">
        <w:rPr>
          <w:rFonts w:ascii="Roboto" w:hAnsi="Roboto" w:cs="Times New Roman"/>
          <w:sz w:val="24"/>
          <w:szCs w:val="24"/>
          <w:vertAlign w:val="superscript"/>
        </w:rPr>
        <w:fldChar w:fldCharType="end"/>
      </w:r>
    </w:p>
    <w:p w14:paraId="4823B0E3"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lastRenderedPageBreak/>
        <w:t>Mantener la higiene bucal con clorhexidina, cuya concentración varía entre (0.12%–2%), al igual que la frecuencia, que puede ser cada 6-12 horas para reducir la colonización bacteriana orofaríngea.</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AsYz9GKu","properties":{"formattedCitation":"(13)","plainCitation":"(13)","dontUpdate":true,"noteIndex":0},"citationItems":[{"id":5739,"uris":["http://zotero.org/users/14426548/items/Y7ALQPE3"],"itemData":{"id":5739,"type":"thesis","genre":"Postgrado","publisher":"UNIVERSIDAD NACIONAL DEL CALLAO","title":"CONOCIMIENTO Y PRÁCTICA DEL PROFESIONAL EN ENFERMERÍA SOBRE MEDIDAS DE PREVENCIÓN DE NEUMONÍA ASOCIADA A VENTILACIÓN MECÁNICA EN LA UNIDAD DE CUIDADOS INTENSIVOS DEL HOSPITAL CARLOS TUPPIA GARCÍA GODOS ESSALUDAYACUCHO, 2023","URL":"https://hdl.handle.net/20.500.12952/8053","author":[{"family":"PEREZ ARONI","given":"NELLY"},{"family":"QUINTO CUBA","given":"HILDA DIANA"},{"family":"NINAQUISPE NONATO","given":"WERNHER HEINZ"}],"issued":{"date-parts":[["2023"]]}}}],"schema":"https://github.com/citation-style-language/schema/raw/master/csl-citation.json"}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(13</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{"citationID":"D004bmxw","properties":{"formattedCitation":"(16)","plainCitation":"(16)","dontUpdate":true,"noteIndex":0},"citationItems":[{"id":5744,"uris":["http://zotero.org/users/14426548/items/HNM4WBS2"],"itemData":{"id":5744,"type":"thesis","abstract":"La neumonía asociada a ventilación mecánica se ha convertido  \nen una de las infecciones más comunes de la UCI. Objetivo: \nDeterminar cómo el nivel de conocimiento sobre medidas  \npreventivas de la neumonía asociada a ventilación mecánica se  \nrelaciona con la práctica del personal de enfermería, en cuanto a  \nla Metodología será un estudio cuantitativo de alcance  \ncorrelacional, la población será 80 profesionales de enfermería  \nde la Unidad objeto de estudio, se utilizará como técnica la  \nencuesta y la observación, y como instrumento un cuestionario  \ny una guía de observación los datos serán procesados en una  \nbase de datos Excel para luego ser analizados con el programa  \nSpSS realizando un análisis descriptivo y luego inferencial no  \nparamétrico, se contrastaran las hipótesis con el Rho Spearman.  \nSe presentarán los resultados en tablas de doble entrada donde  \nse visualicen de manera más amplia las variables y sus  \ndimensiones. Durante toda la investigación se mantendrá y  \nrespetaran los principios éticos de la investigación con humanos","language":"spa","note":"publisher: Universidad Norbert Wiener","publisher":"Universidad Norbert Wiener.","source":"repositorio.uwiener.edu.pe","title":"Nivel de Conocimiento sobre medidas preventivas de la neumonía asociada a ventilación mecánica y la práctica del personal de enfermería de la unidad de cuidados intensivos de una Clínica Privada 2023","URL":"https://hdl.handle.net/20.500.13053/9636","author":[{"family":"Huaman Flores","given":"Franco"}],"accessed":{"date-parts":[["2025",2,9]]},"issued":{"date-parts":[["2023",6,25]]}}}],"schema":"https://github.com/citation-style-language/schema/raw/master/csl-citation.json"}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16</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ocyS6M7f","properties":{"formattedCitation":"(21)","plainCitation":"(21)","dontUpdate":true,"noteIndex":0},"citationItems":[{"id":5754,"uris":["http://zotero.org/users/14426548/items/7LIIK6W8"],"itemData":{"id":5754,"type":"thesis","event-place":"España","genre":"Pregrado","publisher":"Universidad de Valladolid","publisher-place":"España","title":"COMPETENCIA ENFERMERA EN LA IMPLEMENTACIÓN DEL PROTOCOLO DE PREVENCIÓN NEUMONÍA ZERO ASOCIADA A VETILACIÓN MECÁNICA EN CUIDADOS INTENSIVOS","author":[{"family":"Fernández Gimeno","given":"Inés"}],"issued":{"date-parts":[["2023"]]}}}],"schema":"https://github.com/citation-style-language/schema/raw/master/csl-citation.json"}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21</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{"citationID":"etpzOUxm","properties":{"formattedCitation":"(23)","plainCitation":"(23)","dontUpdate":true,"noteIndex":0},"citationItems":[{"id":5755,"uris":["http://zotero.org/users/14426548/items/NJG48BVN"],"itemData":{"id":5755,"type":"thesis","abstract":"El objetivo del presente trabajo es Determinar la relación que existe entre el \ncuidado de enfermería y la prevención de neumonía por ventilación mecánica en \nel paciente crítico, Unidad de Cuidados Intensivos, Hospital Sub Regional de \nAndahuaylas, 2022. Método: investigación de enfoque cuantitativo, descriptivo, \ncorrelacional. La poblacion y muestra está conformada por 30 profesionales de \nenfermería que trabajan en la Unidad de Cuidados Intensivos, como técnica de \nrecolección de datos se usó la encuesta, como instrumento dos cuestionarios: \nPara la variable cuidado de enfermería se utilizó la guía de observación adaptada \npor Cáceres E. (2022) (58), para la variable prevención de neumonía por \nventilación mecánica la guía de observación de 10 ítems Adaptado y validado \npor Gonzales, Faning (2021), (59). Resultados: se encontró que el 53,3% de los \nencuestados presentan en la variable cuidado un nivel regular, el 36,7% en un \nnivel óptimo y el 10% en un nivel deficiente; por otro lado, el 56,7% de los \nencuestados presentan en la Variable Prevención de neumonía un nivel regular, \n30% un nivel óptimo, el 13,3% en un nivel deficiente, en resultados de \ncorrelación, existe relación entre el cuidado de enfermería y la prevención de \nneumonía por ventilación mecánica en el paciente crítico, unidad de cuidados \nintensivos, Hospital Sub Regional de Andahuaylas, 2022. (rho= 0,563; 0,010), \nExiste relación entre la dimensión necesidad de ventilación y la prevención de \nneumonía (rho= 0,661; 0,000), existe relación entre la dimensión aspiración de \nsecreciones y la prevención de neumonía (rho= 0,776; 0,000), existe relación \nentre la dimensión necesidad de higiene y la prevención de neumonía (rho= \n0,904; 0,000). Conclusión: Se halló relación entre el cuidado de enfermería y la \nprevención de neumonía por ventilación mecánica en el paciente crítico, unidad \nde cuidados intensivos, Hospital Sub Regional de Andahuaylas, 2022.","genre":"Postgrado","language":"spa","license":"info:eu-repo/semantics/openAccess","note":"Accepted: 2023-05-11T15:58:06Z\npublisher: Universidad Nacional del Callao","publisher":"Universidad Nacional del Callao","source":"repositorio.unac.edu.pe","title":"Cuidado de enfermería y prevención de neumonía por ventilación mecánica en el paciente crítico, unidad de cuidados intensivos, hospital sub regional de Andahuaylas, 2022","URL":"https://repositorio.unac.edu.pe/handle/20.500.12952/7709","author":[{"family":"Centeno Guzman","given":"Roger"},{"family":"Cotarma Matute","given":"Verónica"},{"family":"Ramos Zavala","given":"Patricia"}],"accessed":{"date-parts":[["2025",2,9]]},"issued":{"date-parts":[["2022"]]}}}],"schema":"https://github.com/citation-style-language/schema/raw/master/csl-citation.json"}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23</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{"citationID":"0DqBOE6F","properties":{"formattedCitation":"(32)","plainCitation":"(32)","dontUpdate":true,"noteIndex":0},"citationItems":[{"id":5773,"uris":["http://zotero.org/users/14426548/items/DBKVVBUB"],"itemData":{"id":5773,"type":"thesis","abstract":"Población: Será de 60 enfermeras (entre nombradas, contratadas y CAS COVID) que trabajan en el Hospital Domingo Olavegoya, Jauja. Muestra: Estará conformada por 60 licenciada de enfermería.      Diseño metodológico: El tipo de investigación será cuantitativo. El método será deductivo, observacional, descriptivo y trasversal. El diseño que se utilizará será correlacional. Instrumentos: Para evaluar la variable: “Nivel de conocimientos”, se aplicará el cuestionario creado por Campo et al. (50) en el 2017, con confiabilidad interna significativa Rs = 0.749 p = 0.0013 (**) y para evaluar la variable: “Practicas de prevención”, se aplicará el cuestionario creado por Chauca et al. (52) en el 2017, confiable mediante Alpha de Cronbach con 0.801. La técnica de recolección de datos será la encuesta y guía observacional. Procesamiento y análisis de datos: Se realizará mediante la aplicación de la descripción estadística que presentará según niveles los resultados y la estadística inferencial mediante la aplicación de la prueba Rho de Spearman para comprobar la hipótesis planteada en el estudio.","genre":"Postgrado","language":"spa","note":"publisher: Universidad Privada Norbert Wiener","publisher":"Universidad Privada Norbert Wiener","source":"repositorio.uwiener.edu.pe","title":"Conocimiento y prácticas de prevención de neumonía intrahospitalaria por ventilación mecánica en el profesional de enfermería del Hospital Domingo Olavegoya, Jauja, 2022","URL":"https://hdl.handle.net/20.500.13053/7328","author":[{"family":"Pacheco Larreátegui","given":"Yessenia"}],"accessed":{"date-parts":[["2025",2,10]]},"issued":{"date-parts":[["2022",9,18]]}}}],"schema":"https://github.com/citation-style-language/schema/raw/master/csl-citation.json"}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32</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w:t>
      </w:r>
      <w:r w:rsidRPr="000D227D">
        <w:rPr>
          <w:rFonts w:ascii="Roboto" w:eastAsia="Times New Roman" w:hAnsi="Roboto" w:cs="Times New Roman"/>
          <w:sz w:val="24"/>
          <w:szCs w:val="24"/>
          <w:lang w:eastAsia="es-ES"/>
        </w:rPr>
        <w:t xml:space="preserve"> El control de la presión del neumotaponamiento, que se mantenga entre (20-30 cmH₂O) para evitar fugas y microaspiraciones.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xBZJPuGd","properties":{"formattedCitation":"(12)","plainCitation":"(12)","dontUpdate":true,"noteIndex":0},"citationItems":[{"id":5738,"uris":["http://zotero.org/users/14426548/items/QSJIHS27"],"itemData":{"id":5738,"type":"thesis","event-place":"España","genre":"Pregrado","publisher":"UNIVERSIDAD DE JAÉN","publisher-place":"España","title":"PREVENCIÓN DE NEUMONÍA ASOCIADA A LA VENTILACIÓN MECÁNICA INVASIVA EN UCI MEDIANTE CUIDADOS ENFERMEROS","URL":"https://hdl.handle.net/10953.1/319","author":[{"family":"Polo Cámara","given":"Gema"}],"issued":{"date-parts":[["2023"]]}}}],"schema":"https://github.com/citation-style-language/schema/raw/master/csl-citation.json"}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(12</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2VZfYFnp","properties":{"formattedCitation":"(13)","plainCitation":"(13)","dontUpdate":true,"noteIndex":0},"citationItems":[{"id":5739,"uris":["http://zotero.org/users/14426548/items/Y7ALQPE3"],"itemData":{"id":5739,"type":"thesis","genre":"Postgrado","publisher":"UNIVERSIDAD NACIONAL DEL CALLAO","title":"CONOCIMIENTO Y PRÁCTICA DEL PROFESIONAL EN ENFERMERÍA SOBRE MEDIDAS DE PREVENCIÓN DE NEUMONÍA ASOCIADA A VENTILACIÓN MECÁNICA EN LA UNIDAD DE CUIDADOS INTENSIVOS DEL HOSPITAL CARLOS TUPPIA GARCÍA GODOS ESSALUDAYACUCHO, 2023","URL":"https://hdl.handle.net/20.500.12952/8053","author":[{"family":"PEREZ ARONI","given":"NELLY"},{"family":"QUINTO CUBA","given":"HILDA DIANA"},{"family":"NINAQUISPE NONATO","given":"WERNHER HEINZ"}],"issued":{"date-parts":[["2023"]]}}}],"schema":"https://github.com/citation-style-language/schema/raw/master/csl-citation.json"}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13</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{"citationID":"yr7jGwh0","properties":{"formattedCitation":"(16)","plainCitation":"(16)","dontUpdate":true,"noteIndex":0},"citationItems":[{"id":5744,"uris":["http://zotero.org/users/14426548/items/HNM4WBS2"],"itemData":{"id":5744,"type":"thesis","abstract":"La neumonía asociada a ventilación mecánica se ha convertido  \nen una de las infecciones más comunes de la UCI. Objetivo: \nDeterminar cómo el nivel de conocimiento sobre medidas  \npreventivas de la neumonía asociada a ventilación mecánica se  \nrelaciona con la práctica del personal de enfermería, en cuanto a  \nla Metodología será un estudio cuantitativo de alcance  \ncorrelacional, la población será 80 profesionales de enfermería  \nde la Unidad objeto de estudio, se utilizará como técnica la  \nencuesta y la observación, y como instrumento un cuestionario  \ny una guía de observación los datos serán procesados en una  \nbase de datos Excel para luego ser analizados con el programa  \nSpSS realizando un análisis descriptivo y luego inferencial no  \nparamétrico, se contrastaran las hipótesis con el Rho Spearman.  \nSe presentarán los resultados en tablas de doble entrada donde  \nse visualicen de manera más amplia las variables y sus  \ndimensiones. Durante toda la investigación se mantendrá y  \nrespetaran los principios éticos de la investigación con humanos","language":"spa","note":"publisher: Universidad Norbert Wiener","publisher":"Universidad Norbert Wiener.","source":"repositorio.uwiener.edu.pe","title":"Nivel de Conocimiento sobre medidas preventivas de la neumonía asociada a ventilación mecánica y la práctica del personal de enfermería de la unidad de cuidados intensivos de una Clínica Privada 2023","URL":"https://hdl.handle.net/20.500.13053/9636","author":[{"family":"Huaman Flores","given":"Franco"}],"accessed":{"date-parts":[["2025",2,9]]},"issued":{"date-parts":[["2023",6,25]]}}}],"schema":"https://github.com/citation-style-language/schema/raw/master/csl-citation.json"}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16</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a1jg6Zp6","properties":{"formattedCitation":"(19)","plainCitation":"(19)","dontUpdate":true,"noteIndex":0},"citationItems":[{"id":5750,"uris":["http://zotero.org/users/14426548/items/46VF3CPG"],"itemData":{"id":5750,"type":"thesis","event-place":"Perú","genre":"Postgrado","publisher":"Universidad Peruana Cayetano Heredia","publisher-place":"Perú","title":"CUIDADOS DE ENFERMERÍA PARA LA PREVENCIÓN DE NEUMONÍA ASOCIADA A LA VENTILACIÓN MECÁNICA","author":[{"family":"MUCHA FABIAN","given":"SANDRA LILIANA"}],"issued":{"date-parts":[["2022"]]}}}],"schema":"https://github.com/citation-style-language/schema/raw/master/csl-citation.json"}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19</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w:t>
      </w:r>
      <w:r w:rsidRPr="000D227D">
        <w:rPr>
          <w:rFonts w:ascii="Roboto" w:eastAsia="Times New Roman" w:hAnsi="Roboto" w:cs="Times New Roman"/>
          <w:sz w:val="24"/>
          <w:szCs w:val="24"/>
          <w:lang w:eastAsia="es-ES"/>
        </w:rPr>
        <w:t xml:space="preserve"> Se debe realizar la aspiración subglótica periódica, cada 4-6 horas.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arrbYRrC","properties":{"formattedCitation":"(12)","plainCitation":"(12)","dontUpdate":true,"noteIndex":0},"citationItems":[{"id":5738,"uris":["http://zotero.org/users/14426548/items/QSJIHS27"],"itemData":{"id":5738,"type":"thesis","event-place":"España","genre":"Pregrado","publisher":"UNIVERSIDAD DE JAÉN","publisher-place":"España","title":"PREVENCIÓN DE NEUMONÍA ASOCIADA A LA VENTILACIÓN MECÁNICA INVASIVA EN UCI MEDIANTE CUIDADOS ENFERMEROS","URL":"https://hdl.handle.net/10953.1/319","author":[{"family":"Polo Cámara","given":"Gema"}],"issued":{"date-parts":[["2023"]]}}}],"schema":"https://github.com/citation-style-language/schema/raw/master/csl-citation.json"}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(12</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3cfKze2i","properties":{"formattedCitation":"(13)","plainCitation":"(13)","dontUpdate":true,"noteIndex":0},"citationItems":[{"id":5739,"uris":["http://zotero.org/users/14426548/items/Y7ALQPE3"],"itemData":{"id":5739,"type":"thesis","genre":"Postgrado","publisher":"UNIVERSIDAD NACIONAL DEL CALLAO","title":"CONOCIMIENTO Y PRÁCTICA DEL PROFESIONAL EN ENFERMERÍA SOBRE MEDIDAS DE PREVENCIÓN DE NEUMONÍA ASOCIADA A VENTILACIÓN MECÁNICA EN LA UNIDAD DE CUIDADOS INTENSIVOS DEL HOSPITAL CARLOS TUPPIA GARCÍA GODOS ESSALUDAYACUCHO, 2023","URL":"https://hdl.handle.net/20.500.12952/8053","author":[{"family":"PEREZ ARONI","given":"NELLY"},{"family":"QUINTO CUBA","given":"HILDA DIANA"},{"family":"NINAQUISPE NONATO","given":"WERNHER HEINZ"}],"issued":{"date-parts":[["2023"]]}}}],"schema":"https://github.com/citation-style-language/schema/raw/master/csl-citation.json"}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13</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{"citationID":"Q4npiEun","properties":{"formattedCitation":"(16)","plainCitation":"(16)","dontUpdate":true,"noteIndex":0},"citationItems":[{"id":5744,"uris":["http://zotero.org/users/14426548/items/HNM4WBS2"],"itemData":{"id":5744,"type":"thesis","abstract":"La neumonía asociada a ventilación mecánica se ha convertido  \nen una de las infecciones más comunes de la UCI. Objetivo: \nDeterminar cómo el nivel de conocimiento sobre medidas  \npreventivas de la neumonía asociada a ventilación mecánica se  \nrelaciona con la práctica del personal de enfermería, en cuanto a  \nla Metodología será un estudio cuantitativo de alcance  \ncorrelacional, la población será 80 profesionales de enfermería  \nde la Unidad objeto de estudio, se utilizará como técnica la  \nencuesta y la observación, y como instrumento un cuestionario  \ny una guía de observación los datos serán procesados en una  \nbase de datos Excel para luego ser analizados con el programa  \nSpSS realizando un análisis descriptivo y luego inferencial no  \nparamétrico, se contrastaran las hipótesis con el Rho Spearman.  \nSe presentarán los resultados en tablas de doble entrada donde  \nse visualicen de manera más amplia las variables y sus  \ndimensiones. Durante toda la investigación se mantendrá y  \nrespetaran los principios éticos de la investigación con humanos","language":"spa","note":"publisher: Universidad Norbert Wiener","publisher":"Universidad Norbert Wiener.","source":"repositorio.uwiener.edu.pe","title":"Nivel de Conocimiento sobre medidas preventivas de la neumonía asociada a ventilación mecánica y la práctica del personal de enfermería de la unidad de cuidados intensivos de una Clínica Privada 2023","URL":"https://hdl.handle.net/20.500.13053/9636","author":[{"family":"Huaman Flores","given":"Franco"}],"accessed":{"date-parts":[["2025",2,9]]},"issued":{"date-parts":[["2023",6,25]]}}}],"schema":"https://github.com/citation-style-language/schema/raw/master/csl-citation.json"}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16)</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Aplicación de protocolos de destete temprano, con una evaluación diaria de la capacidad de desconexión del ventilador.</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{"citationID":"hph5wcMn","properties":{"formattedCitation":"(10)","plainCitation":"(10)","dontUpdate":true,"noteIndex":0},"citationItems":[{"id":5732,"uris":["http://zotero.org/users/14426548/items/EH75CB2E"],"itemData":{"id":5732,"type":"thesis","abstract":"El trabajo de investigación realizado, tuvo como objetivo; el diseño del algoritmo de \ncuidados en ventilación mecánica, contribuyo a mejorar la calidad de atención del \npersonal de enfermería que destaco el manejo en los cuidados brindados al paciente del \nárea critica del servicio de emergencia. Se desarrolló mediante modalidad mixta, \ncombinando los paradigmas cualitativo-cuantitativo, lo que permitió elaborar un análisis \ne interpretación de datos de la investigación desde las características hasta datos obtenidos \nen el desarrollo de la investigación, se basó en una investigación de acción, de campo, \ndescriptiva, analítica, bibliográfica y transversal, utilizando métodos como: histórico \nlógico, enfoque sistémico, inductivo-deductivo y analítico-sintético, mismos que \ncontribuyeron a obtener datos que aporten a la sustento del proyecto. El estudio se aplicó \na 30 profesionales enfermería del servicio de emergencia, se utilizó como técnica la \nencuesta para recopilar datos, donde se obtuvo como resultados que el 64% del total del \npersonal de enfermería presenta dificulta en el correcto manejo del paciente con apoyo de \nventilación mecánica, por lo que fue oportuno la implementación de un algoritmo de \ncuidados, que permitirá realizar un procedimiento estandarizado en el manejo de pacientes \ncon ventilación mecánica. El 78% corresponde a personal de nuevo ingreso e indicaron que \nnunca han utilizado algoritmos en el proceso del cuidado al paciente con ventilación \nmecánica, estos resultados contribuyeron a plantear una propuesta basada en diseñar \nalgoritmo de cuidados de enfermería que contribuya al mejoramiento del manejo de \npacientes con ventilación mecánica del área de emergencia del Hospital Luis G. Dávila","event-place":"Ecuador","genre":"Pregrado","language":"spa","license":"openAccess","note":"Accepted: 2021-07-02T19:14:48Z","publisher":"UNIVERSIDAD REGIONAL AUTÓNOMA DE LOS ANDES","publisher-place":"Ecuador","source":"dspace.uniandes.edu.ec","title":"Algoritmo de cuidados de enfermería de ventilación mecánica en pacientes críticos del área de emergencia del Hospital Luis G. Dávila en el año 2020","URL":"https://dspace.uniandes.edu.ec/handle/123456789/12774","author":[{"family":"Ortiz Huertas","given":"Karen Alejandra"}],"accessed":{"date-parts":[["2025",2,8]]},"issued":{"date-parts":[["2021",6]]}}}],"schema":"https://github.com/citation-style-language/schema/raw/master/csl-citation.json"}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(10</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{"citationID":"1zrHGYzG","properties":{"formattedCitation":"(27)","plainCitation":"(27)","dontUpdate":true,"noteIndex":0},"citationItems":[{"id":5762,"uris":["http://zotero.org/users/14426548/items/MH7PG32A"],"itemData":{"id":5762,"type":"thesis","abstract":"Introducción: Los conocimientos y prácticas del profesional de  \nenfermería sobre la prevención de neumonía asociada a ventilación  \nmecánica brindan una nueva perspectiva sobre el panorama  \ncotidiano en el área de cuidados intensivos. Objetivo: Determinar la  \nrelación entre los conocimientos y prácticas del profesional de  \nenfermería sobre la prevención de neumonía asociada a ventilación  \nmecánica en la Unidad de Cuidados, Intensivos de un Hospital  \nNacional de Lima, 2024. Metodología: Para la investigación se usará  \nun método hipotético-deductivo con enfoque cuantitativo y  \ncorrelacional de corte transversal, con una población de 60  \nprofesionales de enfermería que laboran en la Unidad de Cuidados  \nIntensivos de un Hospital Nacional de Lima, se usan las técnicas de  \nencuesta con los instrumentos de cuestionario sobre conocimiento  \nsobre dimensión de prevención de la neumonía, asociada a  \nventilación mecánica, consta de 13 ítems KR-20 con un valor de 0.83  \ny sobre prácticas de prevención de la neumonía asociada a  \nventilación mecánica, consta de 19 ítems con un Alfa de Cronbach de  \n0,86.","genre":"Postgrado","language":"spa","note":"publisher: Universidad Privada Norbert Wiener","publisher":"Universidad Privada Norbert Wiener","source":"repositorio.uwiener.edu.pe","title":"Conocimientos y prácticas del profesional de enfermería sobre la prevención de neumonía asociada a ventilación mecánica en la unidad de cuidados intensivos de un hospital nacional de Lima, 2024","URL":"https://hdl.handle.net/20.500.13053/12279","author":[{"family":"Abad Ventura","given":"Erika Jeymith"}],"accessed":{"date-parts":[["2025",2,9]]},"issued":{"date-parts":[["2024",8,4]]}}}],"schema":"https://github.com/citation-style-language/schema/raw/master/csl-citation.json"}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27</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{"citationID":"NAJTa89R","properties":{"formattedCitation":"(28)","plainCitation":"(28)","dontUpdate":true,"noteIndex":0},"citationItems":[{"id":5764,"uris":["http://zotero.org/users/14426548/items/RKBEAT22"],"itemData":{"id":5764,"type":"thesis","abstract":"Objetivo:  determinar el conocimiento sobre neumonía   que posee el profesional de enfermería y su relación con la prevención de pacientes adultos que se encuentran bajo un ventilador artificial en el servicio de terapia intensiva de UCI del Nosocomio de Ate vitarte-2021.Material y método: La investigación responde al método deducción hipotética deductiva, tiene enfoque cuantitativo, es básica, correlacional  descriptiva , formada por colaboradores profesionales de enfermería del servicio de cuidados intensivos del hospital Vitarte que suma un total de 40 licenciadas en enfermería, e utilizara  dos técnicas para el recojo de la información, Para la variable Conocimiento utilizará la técnica de la encuesta y Para la variable prevención de neumonía se utilizará la observación , en cuanto a los  instrumento  para la variable conocimiento es el cuestionario el cual cuenta con 14 ítems y evalúa tres dimensiones: Conocimiento científico, Conocimiento demostrativo, Conocimiento Procedimental, para la variable prevención de neumonía es la lista de chequeo, la cual cuenta con 20 ítems y evalúa 4 dimensiones: Bioseguridad, Posición, cavidad oral, Aspiración de secreciones, se hizo su validez de contenido y se sometió a juicio de expertos los cuales le dieron como resultados que eran apropiados por su totalidad de ítems de los instrumentos de medición, en cuanto a  La confiabilidad del presente proyecto de investigación será  medida en base a una prueba piloto que se usara  en 15 licenciadas en  enfermería , luego se tendrá   que aplicar la técnica de confiabilidad como   KR20 para alcanzar la fiabilidad de ambos  instrumentos de medida, en cuanto al plan de procesamiento y análisis de datos Una vez recopilada la información, los instrumentos se revisaran y se codificaran en un programa de información como es Excel para preparar la base de datos. Luego e usara el programa SPSS versión 26 para la realizar el procesamiento estadístico de los datos obtenidos. Para poder comprobar la hipótesis y establecer relación entre ambas variables en estudio, utilizara   el coeficiente de correlación de Spearman y significancia. Ya que es una prueba no paramétrica ordinal que me va ayudar analizar el grado de asociación entre dos variables de nivel ordinal","genre":"Postgrado","language":"spa","note":"publisher: Universidad Privada Norbert Wiener","publisher":"Universidad Privada Norbert Wiener","source":"repositorio.uwiener.edu.pe","title":"Conocimiento sobre la neumonía que posee el profesional de enfermería y su relación con la prevención de pacientes adultos con ventilación mecánica en la unidad de cuidados intensivos del hospital Vitarte – 2021","URL":"https://hdl.handle.net/20.500.13053/5403","author":[{"family":"Cordova López","given":"Lourdes"}],"accessed":{"date-parts":[["2025",2,9]]},"issued":{"date-parts":[["2021",10,3]]}}}],"schema":"https://github.com/citation-style-language/schema/raw/master/csl-citation.json"}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28</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vertAlign w:val="superscript"/>
          <w:lang w:eastAsia="es-ES"/>
        </w:rPr>
        <w:t xml:space="preserve">, </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{"citationID":"CtV5ELlg","properties":{"formattedCitation":"(32)","plainCitation":"(32)","dontUpdate":true,"noteIndex":0},"citationItems":[{"id":5773,"uris":["http://zotero.org/users/14426548/items/DBKVVBUB"],"itemData":{"id":5773,"type":"thesis","abstract":"Población: Será de 60 enfermeras (entre nombradas, contratadas y CAS COVID) que trabajan en el Hospital Domingo Olavegoya, Jauja. Muestra: Estará conformada por 60 licenciada de enfermería.      Diseño metodológico: El tipo de investigación será cuantitativo. El método será deductivo, observacional, descriptivo y trasversal. El diseño que se utilizará será correlacional. Instrumentos: Para evaluar la variable: “Nivel de conocimientos”, se aplicará el cuestionario creado por Campo et al. (50) en el 2017, con confiabilidad interna significativa Rs = 0.749 p = 0.0013 (**) y para evaluar la variable: “Practicas de prevención”, se aplicará el cuestionario creado por Chauca et al. (52) en el 2017, confiable mediante Alpha de Cronbach con 0.801. La técnica de recolección de datos será la encuesta y guía observacional. Procesamiento y análisis de datos: Se realizará mediante la aplicación de la descripción estadística que presentará según niveles los resultados y la estadística inferencial mediante la aplicación de la prueba Rho de Spearman para comprobar la hipótesis planteada en el estudio.","genre":"Postgrado","language":"spa","note":"publisher: Universidad Privada Norbert Wiener","publisher":"Universidad Privada Norbert Wiener","source":"repositorio.uwiener.edu.pe","title":"Conocimiento y prácticas de prevención de neumonía intrahospitalaria por ventilación mecánica en el profesional de enfermería del Hospital Domingo Olavegoya, Jauja, 2022","URL":"https://hdl.handle.net/20.500.13053/7328","author":[{"family":"Pacheco Larreátegui","given":"Yessenia"}],"accessed":{"date-parts":[["2025",2,10]]},"issued":{"date-parts":[["2022",9,18]]}}}],"schema":"https://github.com/citation-style-language/schema/raw/master/csl-citation.json"}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lang w:eastAsia="es-ES"/>
        </w:rPr>
        <w:t>32)</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w:t>
      </w:r>
    </w:p>
    <w:p w14:paraId="1C45DECA"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No obstante, se encontraron algunas discrepancias y variabilidad en las prácticas en cuanto a la frecuencia de cambio de circuitos del ventilador, cada 72 horas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{"citationID":"W6RPziui","properties":{"formattedCitation":"(28,36)","plainCitation":"(28,36)","noteIndex":0},"citationItems":[{"id":5762,"uris":["http://zotero.org/users/14426548/items/MH7PG32A"],"itemData":{"id":5762,"type":"thesis","abstract":"Introducción: Los conocimientos y prácticas del profesional de  \nenfermería sobre la prevención de neumonía asociada a ventilación  \nmecánica brindan una nueva perspectiva sobre el panorama  \ncotidiano en el área de cuidados intensivos. Objetivo: Determinar la  \nrelación entre los conocimientos y prácticas del profesional de  \nenfermería sobre la prevención de neumonía asociada a ventilación  \nmecánica en la Unidad de Cuidados, Intensivos de un Hospital  \nNacional de Lima, 2024. Metodología: Para la investigación se usará  \nun método hipotético-deductivo con enfoque cuantitativo y  \ncorrelacional de corte transversal, con una población de 60  \nprofesionales de enfermería que laboran en la Unidad de Cuidados  \nIntensivos de un Hospital Nacional de Lima, se usan las técnicas de  \nencuesta con los instrumentos de cuestionario sobre conocimiento  \nsobre dimensión de prevención de la neumonía, asociada a  \nventilación mecánica, consta de 13 ítems KR-20 con un valor de 0.83  \ny sobre prácticas de prevención de la neumonía asociada a  \nventilación mecánica, consta de 19 ítems con un Alfa de Cronbach de  \n0,86.","genre":"Postgrado","language":"spa","note":"publisher: Universidad Privada Norbert Wiener","publisher":"Universidad Privada Norbert Wiener","source":"repositorio.uwiener.edu.pe","title":"Conocimientos y prácticas del profesional de enfermería sobre la prevención de neumonía asociada a ventilación mecánica en la unidad de cuidados intensivos de un hospital nacional de Lima, 2024","URL":"https://hdl.handle.net/20.500.13053/12279","author":[{"family":"Abad Ventura","given":"Erika Jeymith"}],"accessed":{"date-parts":[["2025",2,9]]},"issued":{"date-parts":[["2024",8,4]]}}},{"id":"Shwnctf2/TX0IEAb7","uris":["http://zotero.org/users/15353826/items/9MJTQPWM"],"itemData":{"id":69,"type":"thesis","event-place":"España","genre":"Pregrado","publisher":"UNIVERSIDAD DE JAÉN","publisher-place":"España","title":"PREVENCIÓN DE NEUMONÍA ASOCIADA A LA VENTILACIÓN MECÁNICA INVASIVA EN UCI MEDIANTE CUIDADOS ENFERMEROS","URL":"https://hdl.handle.net/10953.1/319","author":[{"family":"Polo Cámara","given":"Gema"}],"issued":{"date-parts":[["2023"]]}}}],"schema":"https://github.com/citation-style-language/schema/raw/master/csl-citation.json"}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(28, 36)</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o solo si están contaminados.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{"citationID":"PmgLcMKr","properties":{"formattedCitation":"(37,38)","plainCitation":"(37,38)","noteIndex":0},"citationItems":[{"id":"Shwnctf2/qmGajNvm","uris":["http://zotero.org/users/15353826/items/5QPDIWZ6"],"itemData":{"id":79,"type":"thesis","abstract":"Objetivo: Determinar la relación que existe entre el conocimiento y práctica de \nenfermería sobre prevención de neumonía asociada a la ventilación mecánica \nen la Unidad de Cuidados Intensivos de un hospital nacional de Lima, 2023. \nMetodología: El diseño de la investigación es de tipo aplicada, no experimental \ny relacional; asimismo, el método de enfoque cuantitativo, descriptivo, y de corte \ntransversal; teniendo una población y muestra de 45 enfermeros; las técnicas \nfueron la encuesta y observación; y los instrumentos un cuestionario y una guía \nde observación. Resultados: Los enfermeros son mujeres 93.3% y hombres \n6.7%; tienen entre 40 a 49 años 57.8%, 30 a 39 años 20%, 50 a más años 13.3% \ny 25 a 29 años 8.9%; con 6 a 10 años de servicio 37.8%, 1 a 5 años 37.8%, más \nde 10 años 13.3% y menos de 1 año 11.1%; contratados 77.8% y nombrados \n22.2%. El conocimiento de enfermería sobre prevención de NAVM es medio \n37.8%, bajo 33.3% y alto 28.9%, y las prácticas de enfermería sobre prevención \nde NAVM es adecuada 93.3% e inadecuada 6.7%. Conclusiones: Existe \nrelación entre el conocimiento y la práctica de enfermería sobre prevención de \nneumonía asociada a la ventilación mecánica en la Unidad de Cuidados \nIntensivos de un hospital nacional de Lima; según la Prueba de Correlación de \nSpearman (Rho=0.828 y p=0.002).","genre":"Postgrado","language":"spa","license":"info:eu-repo/semantics/openAccess","note":"Accepted: 2023-12-12T21:58:19Z\npublisher: Universidad Nacional del Callao","publisher":"Universidad Nacional del Callao","source":"repositorio.unac.edu.pe","title":"Conocimiento y práctica de enfermería sobre prevención de neumonía asociada a ventilación mecánica en la unidad de cuidados intensivos de un Hospital Nacional de Lima, 2023","URL":"https://repositorio.unac.edu.pe/handle/20.500.12952/8343","author":[{"family":"Fernandez Castro","given":"Claudia Nicoll"},{"family":"Espinoza Hinojosa","given":"Juliana Bettsy"}],"accessed":{"date-parts":[["2025",2,9]]},"issued":{"date-parts":[["2023"]]}}},{"id":"Shwnctf2/FeIFs7Wg","uris":["http://zotero.org/users/15353826/items/ATV8KD9M"],"itemData":{"id":95,"type":"thesis","abstract":"Objetivo:  determinar el conocimiento sobre neumonía   que posee el profesional de enfermería y su relación con la prevención de pacientes adultos que se encuentran bajo un ventilador artificial en el servicio de terapia intensiva de UCI del Nosocomio de Ate vitarte-2021.Material y método: La investigación responde al método deducción hipotética deductiva, tiene enfoque cuantitativo, es básica, correlacional  descriptiva , formada por colaboradores profesionales de enfermería del servicio de cuidados intensivos del hospital Vitarte que suma un total de 40 licenciadas en enfermería, e utilizara  dos técnicas para el recojo de la información, Para la variable Conocimiento utilizará la técnica de la encuesta y Para la variable prevención de neumonía se utilizará la observación , en cuanto a los  instrumento  para la variable conocimiento es el cuestionario el cual cuenta con 14 ítems y evalúa tres dimensiones: Conocimiento científico, Conocimiento demostrativo, Conocimiento Procedimental, para la variable prevención de neumonía es la lista de chequeo, la cual cuenta con 20 ítems y evalúa 4 dimensiones: Bioseguridad, Posición, cavidad oral, Aspiración de secreciones, se hizo su validez de contenido y se sometió a juicio de expertos los cuales le dieron como resultados que eran apropiados por su totalidad de ítems de los instrumentos de medición, en cuanto a  La confiabilidad del presente proyecto de investigación será  medida en base a una prueba piloto que se usara  en 15 licenciadas en  enfermería , luego se tendrá   que aplicar la técnica de confiabilidad como   KR20 para alcanzar la fiabilidad de ambos  instrumentos de medida, en cuanto al plan de procesamiento y análisis de datos Una vez recopilada la información, los instrumentos se revisaran y se codificaran en un programa de información como es Excel para preparar la base de datos. Luego e usara el programa SPSS versión 26 para la realizar el procesamiento estadístico de los datos obtenidos. Para poder comprobar la hipótesis y establecer relación entre ambas variables en estudio, utilizara   el coeficiente de correlación de Spearman y significancia. Ya que es una prueba no paramétrica ordinal que me va ayudar analizar el grado de asociación entre dos variables de nivel ordinal","genre":"Postgrado","language":"spa","note":"publisher: Universidad Privada Norbert Wiener","publisher":"Universidad Privada Norbert Wiener","source":"repositorio.uwiener.edu.pe","title":"Conocimiento sobre la neumonía que posee el profesional de enfermería y su relación con la prevención de pacientes adultos con ventilación mecánica en la unidad de cuidados intensivos del hospital Vitarte – 2021","URL":"https://hdl.handle.net/20.500.13053/5403","author":[{"family":"Cordova López","given":"Lourdes"}],"accessed":{"date-parts":[["2025",2,9]]},"issued":{"date-parts":[["2021",10,3]]}}}],"schema":"https://github.com/citation-style-language/schema/raw/master/csl-citation.json"}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(37, 38)</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El uso de humidificadores activos</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PiObpb9j","properties":{"formattedCitation":"(14)","plainCitation":"(14)","noteIndex":0},"citationItems":[{"id":5738,"uris":["http://zotero.org/users/14426548/items/QSJIHS27"],"itemData":{"id":5738,"type":"thesis","event-place":"España","genre":"Pregrado","publisher":"UNIVERSIDAD DE JAÉN","publisher-place":"España","title":"PREVENCIÓN DE NEUMONÍA ASOCIADA A LA VENTILACIÓN MECÁNICA INVASIVA EN UCI MEDIANTE CUIDADOS ENFERMEROS","URL":"https://hdl.handle.net/10953.1/319","author":[{"family":"Polo Cámara","given":"Gema"}],"issued":{"date-parts":[["2023"]]}}}],"schema":"https://github.com/citation-style-language/schema/raw/master/csl-citation.json"}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(14)</w:t>
      </w:r>
      <w:r w:rsidRPr="000D227D">
        <w:rPr>
          <w:rFonts w:ascii="Roboto" w:hAnsi="Roboto" w:cs="Times New Roman"/>
          <w:sz w:val="24"/>
          <w:szCs w:val="24"/>
          <w:vertAlign w:val="superscript"/>
        </w:rPr>
        <w:fldChar w:fldCharType="end"/>
      </w:r>
      <w:r w:rsidRPr="000D227D">
        <w:rPr>
          <w:rFonts w:ascii="Roboto" w:eastAsia="Times New Roman" w:hAnsi="Roboto" w:cs="Times New Roman"/>
          <w:sz w:val="24"/>
          <w:szCs w:val="24"/>
          <w:lang w:eastAsia="es-ES"/>
        </w:rPr>
        <w:t xml:space="preserve"> para evitar sequedad de vías o pasivos (intercambiadores de calor)</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{"citationID":"FMqgz4LL","properties":{"formattedCitation":"(11)","plainCitation":"(11)","dontUpdate":true,"noteIndex":0},"citationItems":[{"id":5734,"uris":["http://zotero.org/users/14426548/items/UT5EPFXA"],"itemData":{"id":5734,"type":"thesis","abstract":"RESUMEN \nIntroducción. La neumonía asociada a la ventilación mecánica representa en la \nactualidad la principal infección intrahospitalaria con una incidencia especialmente \nalta en las unidades de cuidados intensivos con una tasa de mortalidad elevada, por \nlo que constituye una grave complicación que trae consigo consecuencias fatales \npara el paciente e incrementa los costos, el número de día/cama, los riesgos para \nel paciente y en general afecta la calidad de atención brindada. En estas unidades, \nel paciente está expuesto a procedimientos invasivos, es altamente vulnerable a \nriesgos a los que se somete como parte de su tratamiento. Objetivo. Fortalecer las \nhabilidades cognitivas del personal de enfermería en prevención de Neumonía \nAsociada a Ventilación Mecánica. Metodología. Estudio de enfoque cuantitativo; \ndiseño observacional, descriptivo, de corte transversal. En el estudio participaron 39 \nprofesionales de enfermería de los servicios de urgencias y hospitalización de todas \nlas categorías y todos los turnos, para la recolección de datos se utilizó un \ncuestionario validado. Se analizó el nivel de conocimientos sobre el manejo de la \nvía aérea artificial, lavado de manos, métodos de desinfección de dispositivos de \nintubación, posición del paciente con el propósito de disminuir la morbilidad y \nmortalidad en las áreas críticas. Resultados. Los indicadores relacionados a la \npráctica mostraran necesidad de mejorar el nivel de conocimiento sobre medidas \npreventivas implementando una estrategia de educación continua para estos \nprofesionales. Conclusiones. De acuerdo a los resultados del cuestionario se \ndeterminó que un enfermero de categoría auxiliar que tiene entre 15 y 19 años de \nantigüedad, en el turno vespertino obtuvo el nivel más alto de habilidades cognitivas \nsobre Neumonía Asociada Ventilación Mecánica.","event-place":"México","genre":"Postgrado","language":"spa - Español","license":"http://creativecommons.org/licenses/by-nc/4.0 - Atribución-NoComercial","note":"Accepted: 2022-03-24T16:58:39Z\npublisher: El autor","publisher":"UNIVERSIDAD AUTÓNOMA DEL ESTADO DE MORELOS","publisher-place":"México","source":"riaa.uaem.mx","title":"Habilidades cognitivas del personal de enfermería en prevención de neumonía asociada a la ventilación","URL":"http://riaa.uaem.mx/xmlui/handle/20.500.12055/2306","author":[{"family":"Flores","given":"Angelica Hernandez"}],"accessed":{"date-parts":[["2025",2,8]]},"issued":{"date-parts":[["2022",3,24]]}}}],"schema":"https://github.com/citation-style-language/schema/raw/master/csl-citation.json"}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(11</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w:t>
      </w:r>
      <w:bookmarkStart w:id="11" w:name="_Hlk190050776"/>
      <w:r w:rsidRPr="000D227D">
        <w:rPr>
          <w:rFonts w:ascii="Roboto" w:hAnsi="Roboto" w:cs="Times New Roman"/>
          <w:sz w:val="24"/>
          <w:szCs w:val="24"/>
          <w:vertAlign w:val="superscript"/>
        </w:rPr>
        <w:t xml:space="preserve">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{"citationID":"gPtzSMnn","properties":{"formattedCitation":"(24)","plainCitation":"(24)","dontUpdate":true,"noteIndex":0},"citationItems":[{"id":5757,"uris":["http://zotero.org/users/14426548/items/ITJLK6ZK"],"itemData":{"id":5757,"type":"thesis","abstract":"Introducción: Las Infecciones Asociadas a la Atención de Salud (IAAS) representan \nun desafío significativo en pacientes oncológicos hospitalizados. Esta revisión sistemática \ntiene como objetivo evaluar las intervenciones de enfermería más efectivas en la prevención \nde IAAS en este grupo vulnerable. \nMetodología: Se efectuó una revisión de alcance según JBI Manual for Evidence \nSynthesis y PRISMA. Se realizaron búsquedas en Google Académico, PubMed, Science \nDirect, Scopus y la Biblioteca Virtual en Salud. Los criterios de inclusión se centraron en \nestudios sobre intervenciones de enfermería para la prevención de IAAS en pacientes \noncológicos, sin restricciones de idioma o temporalidad. Se seleccionaron 24 estudios de \n7013 referencias iniciales. \nResultados: Las intervenciones de enfermería identificadas incluyen prácticas \ngenerales como la higiene de manos y el uso adecuado de equipo de protección personal, así \ncomo intervenciones específicas como el manejo de dispositivos invasivos y estrategias \nquirúrgicas. La formación continua y la adhesión a protocolos de bioseguridad emergieron \ncomo elementos clave. \nConclusiones: La combinación de prácticas de control de infecciones generales y \nmedidas específicas adaptadas a las necesidades de los pacientes oncológicos es esencial. La \ncapacitación continua del personal de enfermería y el cumplimiento riguroso de los \nprotocolos de bioseguridad son fundamentales para minimizar las IAAS en pacientes \noncológicos hospitalizados.","event-place":"Ecuador","genre":"Tesis de Maestría","language":"spa","license":"openAccess","note":"Accepted: 2024-08-15T00:31:01Z","publisher":"UNIANDES","publisher-place":"Ecuador","source":"dspace.uniandes.edu.ec","title":"Intervenciones de enfermería para prevenir infecciones asociadas a la atención sanitaria en pacientes oncológicos. Revisión bibliográfica","URL":"https://dspace.uniandes.edu.ec/handle/123456789/18355","author":[{"family":"Parra Martínez","given":"Jazmín Corina"}],"accessed":{"date-parts":[["2025",2,9]]},"issued":{"date-parts":[["2024",8]]}}}],"schema":"https://github.com/citation-style-language/schema/raw/master/csl-citation.json"}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24</w:t>
      </w:r>
      <w:r w:rsidRPr="000D227D">
        <w:rPr>
          <w:rFonts w:ascii="Roboto" w:hAnsi="Roboto" w:cs="Times New Roman"/>
          <w:sz w:val="24"/>
          <w:szCs w:val="24"/>
          <w:vertAlign w:val="superscript"/>
        </w:rPr>
        <w:fldChar w:fldCharType="end"/>
      </w:r>
      <w:bookmarkEnd w:id="11"/>
      <w:r w:rsidRPr="000D227D">
        <w:rPr>
          <w:rFonts w:ascii="Roboto" w:hAnsi="Roboto" w:cs="Times New Roman"/>
          <w:sz w:val="24"/>
          <w:szCs w:val="24"/>
          <w:vertAlign w:val="superscript"/>
        </w:rPr>
        <w:t>-</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GcJjwyi1","properties":{"formattedCitation":"(26)","plainCitation":"(26)","dontUpdate":true,"noteIndex":0},"citationItems":[{"id":5761,"uris":["http://zotero.org/users/14426548/items/FFHJMRQD"],"itemData":{"id":5761,"type":"thesis","event-place":"Perú","genre":"Postgrado","publisher":"Universidad Cayetano Heredia","publisher-place":"Perú","title":"INTERVENCIONES DE ENFERMERIA DESTINADAS A LA PREVENCION DE LA NEUMONIA ASOCIADA A LA VENTILACION MECANICA.","URL":"https://repositorio.upch.edu.pe/bitstream/handle/20.500.12866/10317/Intervenciones_NajarroGamboa_Daisy.pdf?sequence=1","author":[{"family":"Najarro Gamboa","given":"Daisy Yakelin"}],"issued":{"date-parts":[["2021"]]}}}],"schema":"https://github.com/citation-style-language/schema/raw/master/csl-citation.json"}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26)</w:t>
      </w:r>
      <w:r w:rsidRPr="000D227D">
        <w:rPr>
          <w:rFonts w:ascii="Roboto" w:hAnsi="Roboto" w:cs="Times New Roman"/>
          <w:sz w:val="24"/>
          <w:szCs w:val="24"/>
          <w:vertAlign w:val="superscript"/>
        </w:rPr>
        <w:fldChar w:fldCharType="end"/>
      </w:r>
      <w:r w:rsidRPr="000D227D">
        <w:rPr>
          <w:rFonts w:ascii="Roboto" w:eastAsia="Times New Roman" w:hAnsi="Roboto" w:cs="Times New Roman"/>
          <w:sz w:val="24"/>
          <w:szCs w:val="24"/>
          <w:lang w:eastAsia="es-ES"/>
        </w:rPr>
        <w:t xml:space="preserve"> como alternativa segura.</w:t>
      </w:r>
    </w:p>
    <w:p w14:paraId="3F80BB8E"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Otro aspecto a considerar, es la presión exacta del neumotaponamiento  20-25 cmH₂O</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{"citationID":"dIKv5zgU","properties":{"formattedCitation":"(34)","plainCitation":"(34)","noteIndex":0},"citationItems":[{"id":5777,"uris":["http://zotero.org/users/14426548/items/S6XE8QV4"],"itemData":{"id":5777,"type":"thesis","abstract":"Objetivo: “Determinar la relación entre el nivel de conocimientos y las prácticas de medidas preventivas en la neumonía asociada a la ventilación mecánica que realiza el profesional enfermero”. Población: Sera de 40 enfermeras que trabajan en el servicio de unidad de cuidados intensivos del Hospital de Emergencias de Villa El Salvador. Muestra: Estará conformada por 40 enfermeras, se usará un muestreo tipo censal, ya que la población es pequeña y manejable. Diseño metodológico: El tipo de estudio será de aplicado. El método es hipotético- deductivo, observacional, descriptivo y trasversal. El diseño que se utilizará será correlacional. Instrumentos: Para la evaluación de la variable “Nivel de conocimiento de medidas preventivas”, se utilizará el cuestionario modificado por Ávila et. al en el 2017, confiable con K de Richardson con resultado de 0,92 y para la evaluación de la variable “Cumplimiento de las prácticas de medidas preventivas”, se usará una lista de chequeo modificado por Rodríguez en el 2020, confiable con Alpha de Cronbach 0,872. Las técnicas de recolección de datos serán la encuesta y la observación. Procesamiento y análisis de datos:  utilizaremos la estadística descriptiva para la elaboración de las tablas de frecuencia y figuras y la estadística inferencial mediante la aplicación de la prueba Rho de Spearman para comprobar la hipótesis planteada en la investigación.","genre":"Postgrado","language":"spa","note":"publisher: Universidad Privada Norbert Wiener","publisher":"Universidad Privada Norbert Wiener","source":"repositorio.uwiener.edu.pe","title":"Nivel de conocimientos y prácticas de medidas preventivas de la neumonía asociada a la ventilación mecánica en la Unidad de Cuidados Intensivos del Hospital de Emergencia de Villa El Salvador 2022","URL":"https://hdl.handle.net/20.500.13053/7350","author":[{"family":"Luna Ascarate","given":"Giovanna Gisella"}],"accessed":{"date-parts":[["2025",2,10]]},"issued":{"date-parts":[["2022",9,25]]}}}],"schema":"https://github.com/citation-style-language/schema/raw/master/csl-citation.json"}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(34)</w:t>
      </w:r>
      <w:r w:rsidRPr="000D227D">
        <w:rPr>
          <w:rFonts w:ascii="Roboto" w:hAnsi="Roboto" w:cs="Times New Roman"/>
          <w:sz w:val="24"/>
          <w:szCs w:val="24"/>
          <w:vertAlign w:val="superscript"/>
        </w:rPr>
        <w:fldChar w:fldCharType="end"/>
      </w:r>
      <w:r w:rsidRPr="000D227D">
        <w:rPr>
          <w:rFonts w:ascii="Roboto" w:eastAsia="Times New Roman" w:hAnsi="Roboto" w:cs="Times New Roman"/>
          <w:sz w:val="24"/>
          <w:szCs w:val="24"/>
          <w:lang w:eastAsia="es-ES"/>
        </w:rPr>
        <w:t xml:space="preserve"> y 25-30 cmH₂O.</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{"citationID":"pJSg9Xf7","properties":{"formattedCitation":"(28)","plainCitation":"(28)","noteIndex":0},"citationItems":[{"id":5762,"uris":["http://zotero.org/users/14426548/items/MH7PG32A"],"itemData":{"id":5762,"type":"thesis","abstract":"Introducción: Los conocimientos y prácticas del profesional de  \nenfermería sobre la prevención de neumonía asociada a ventilación  \nmecánica brindan una nueva perspectiva sobre el panorama  \ncotidiano en el área de cuidados intensivos. Objetivo: Determinar la  \nrelación entre los conocimientos y prácticas del profesional de  \nenfermería sobre la prevención de neumonía asociada a ventilación  \nmecánica en la Unidad de Cuidados, Intensivos de un Hospital  \nNacional de Lima, 2024. Metodología: Para la investigación se usará  \nun método hipotético-deductivo con enfoque cuantitativo y  \ncorrelacional de corte transversal, con una población de 60  \nprofesionales de enfermería que laboran en la Unidad de Cuidados  \nIntensivos de un Hospital Nacional de Lima, se usan las técnicas de  \nencuesta con los instrumentos de cuestionario sobre conocimiento  \nsobre dimensión de prevención de la neumonía, asociada a  \nventilación mecánica, consta de 13 ítems KR-20 con un valor de 0.83  \ny sobre prácticas de prevención de la neumonía asociada a  \nventilación mecánica, consta de 19 ítems con un Alfa de Cronbach de  \n0,86.","genre":"Postgrado","language":"spa","note":"publisher: Universidad Privada Norbert Wiener","publisher":"Universidad Privada Norbert Wiener","source":"repositorio.uwiener.edu.pe","title":"Conocimientos y prácticas del profesional de enfermería sobre la prevención de neumonía asociada a ventilación mecánica en la unidad de cuidados intensivos de un hospital nacional de Lima, 2024","URL":"https://hdl.handle.net/20.500.13053/12279","author":[{"family":"Abad Ventura","given":"Erika Jeymith"}],"accessed":{"date-parts":[["2025",2,9]]},"issued":{"date-parts":[["2024",8,4]]}}}],"schema":"https://github.com/citation-style-language/schema/raw/master/csl-citation.json"}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(28)</w:t>
      </w:r>
      <w:r w:rsidRPr="000D227D">
        <w:rPr>
          <w:rFonts w:ascii="Roboto" w:hAnsi="Roboto" w:cs="Times New Roman"/>
          <w:sz w:val="24"/>
          <w:szCs w:val="24"/>
          <w:vertAlign w:val="superscript"/>
        </w:rPr>
        <w:fldChar w:fldCharType="end"/>
      </w:r>
      <w:r w:rsidRPr="000D227D">
        <w:rPr>
          <w:rFonts w:ascii="Roboto" w:eastAsia="Times New Roman" w:hAnsi="Roboto" w:cs="Times New Roman"/>
          <w:sz w:val="24"/>
          <w:szCs w:val="24"/>
          <w:lang w:eastAsia="es-ES"/>
        </w:rPr>
        <w:t xml:space="preserve"> La sedación intermitente para facilitar el destete</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{"citationID":"y3Jsa6iJ","properties":{"formattedCitation":"(34)","plainCitation":"(34)","noteIndex":0},"citationItems":[{"id":5777,"uris":["http://zotero.org/users/14426548/items/S6XE8QV4"],"itemData":{"id":5777,"type":"thesis","abstract":"Objetivo: “Determinar la relación entre el nivel de conocimientos y las prácticas de medidas preventivas en la neumonía asociada a la ventilación mecánica que realiza el profesional enfermero”. Población: Sera de 40 enfermeras que trabajan en el servicio de unidad de cuidados intensivos del Hospital de Emergencias de Villa El Salvador. Muestra: Estará conformada por 40 enfermeras, se usará un muestreo tipo censal, ya que la población es pequeña y manejable. Diseño metodológico: El tipo de estudio será de aplicado. El método es hipotético- deductivo, observacional, descriptivo y trasversal. El diseño que se utilizará será correlacional. Instrumentos: Para la evaluación de la variable “Nivel de conocimiento de medidas preventivas”, se utilizará el cuestionario modificado por Ávila et. al en el 2017, confiable con K de Richardson con resultado de 0,92 y para la evaluación de la variable “Cumplimiento de las prácticas de medidas preventivas”, se usará una lista de chequeo modificado por Rodríguez en el 2020, confiable con Alpha de Cronbach 0,872. Las técnicas de recolección de datos serán la encuesta y la observación. Procesamiento y análisis de datos:  utilizaremos la estadística descriptiva para la elaboración de las tablas de frecuencia y figuras y la estadística inferencial mediante la aplicación de la prueba Rho de Spearman para comprobar la hipótesis planteada en la investigación.","genre":"Postgrado","language":"spa","note":"publisher: Universidad Privada Norbert Wiener","publisher":"Universidad Privada Norbert Wiener","source":"repositorio.uwiener.edu.pe","title":"Nivel de conocimientos y prácticas de medidas preventivas de la neumonía asociada a la ventilación mecánica en la Unidad de Cuidados Intensivos del Hospital de Emergencia de Villa El Salvador 2022","URL":"https://hdl.handle.net/20.500.13053/7350","author":[{"family":"Luna Ascarate","given":"Giovanna Gisella"}],"accessed":{"date-parts":[["2025",2,10]]},"issued":{"date-parts":[["2022",9,25]]}}}],"schema":"https://github.com/citation-style-language/schema/raw/master/csl-citation.json"}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(34)</w:t>
      </w:r>
      <w:r w:rsidRPr="000D227D">
        <w:rPr>
          <w:rFonts w:ascii="Roboto" w:hAnsi="Roboto" w:cs="Times New Roman"/>
          <w:sz w:val="24"/>
          <w:szCs w:val="24"/>
          <w:vertAlign w:val="superscript"/>
        </w:rPr>
        <w:fldChar w:fldCharType="end"/>
      </w:r>
      <w:r w:rsidRPr="000D227D">
        <w:rPr>
          <w:rFonts w:ascii="Roboto" w:hAnsi="Roboto" w:cs="Times New Roman"/>
          <w:sz w:val="24"/>
          <w:szCs w:val="24"/>
        </w:rPr>
        <w:t xml:space="preserve"> </w:t>
      </w:r>
      <w:r w:rsidRPr="000D227D">
        <w:rPr>
          <w:rFonts w:ascii="Roboto" w:eastAsia="Times New Roman" w:hAnsi="Roboto" w:cs="Times New Roman"/>
          <w:sz w:val="24"/>
          <w:szCs w:val="24"/>
          <w:lang w:eastAsia="es-ES"/>
        </w:rPr>
        <w:t>o la sedación continua con escalas (RASS/Ramsay).</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{"citationID":"3q0GlzN2","properties":{"formattedCitation":"(39)","plainCitation":"(39)","noteIndex":0},"citationItems":[{"id":"Shwnctf2/BPXXkTNS","uris":["http://zotero.org/users/15353826/items/YWZCZLZZ"],"itemData":{"id":103,"type":"thesis","abstract":"Población: Será de 60 enfermeras (entre nombradas, contratadas y CAS COVID) que trabajan en el Hospital Domingo Olavegoya, Jauja. Muestra: Estará conformada por 60 licenciada de enfermería.      Diseño metodológico: El tipo de investigación será cuantitativo. El método será deductivo, observacional, descriptivo y trasversal. El diseño que se utilizará será correlacional. Instrumentos: Para evaluar la variable: “Nivel de conocimientos”, se aplicará el cuestionario creado por Campo et al. (50) en el 2017, con confiabilidad interna significativa Rs = 0.749 p = 0.0013 (**) y para evaluar la variable: “Practicas de prevención”, se aplicará el cuestionario creado por Chauca et al. (52) en el 2017, confiable mediante Alpha de Cronbach con 0.801. La técnica de recolección de datos será la encuesta y guía observacional. Procesamiento y análisis de datos: Se realizará mediante la aplicación de la descripción estadística que presentará según niveles los resultados y la estadística inferencial mediante la aplicación de la prueba Rho de Spearman para comprobar la hipótesis planteada en el estudio.","genre":"Postgrado","language":"spa","note":"publisher: Universidad Privada Norbert Wiener","publisher":"Universidad Privada Norbert Wiener","source":"repositorio.uwiener.edu.pe","title":"Conocimiento y prácticas de prevención de neumonía intrahospitalaria por ventilación mecánica en el profesional de enfermería del Hospital Domingo Olavegoya, Jauja, 2022","URL":"https://hdl.handle.net/20.500.13053/7328","author":[{"family":"Pacheco Larreátegui","given":"Yessenia"}],"accessed":{"date-parts":[["2025",2,9]]},"issued":{"date-parts":[["2022",9,18]]}}}],"schema":"https://github.com/citation-style-language/schema/raw/master/csl-citation.json"}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(39)</w:t>
      </w:r>
      <w:r w:rsidRPr="000D227D">
        <w:rPr>
          <w:rFonts w:ascii="Roboto" w:eastAsia="Times New Roman" w:hAnsi="Roboto" w:cs="Times New Roman"/>
          <w:sz w:val="24"/>
          <w:szCs w:val="24"/>
          <w:vertAlign w:val="superscript"/>
          <w:lang w:eastAsia="es-ES"/>
        </w:rPr>
        <w:fldChar w:fldCharType="end"/>
      </w:r>
    </w:p>
    <w:p w14:paraId="48A81E10" w14:textId="77777777" w:rsidR="000A2143" w:rsidRPr="000D227D" w:rsidRDefault="000A2143" w:rsidP="000A2143">
      <w:pPr>
        <w:spacing w:after="0" w:line="360" w:lineRule="auto"/>
        <w:rPr>
          <w:rFonts w:ascii="Roboto" w:hAnsi="Roboto" w:cs="Times New Roman"/>
          <w:sz w:val="24"/>
          <w:szCs w:val="24"/>
        </w:rPr>
      </w:pPr>
      <w:r w:rsidRPr="000D227D">
        <w:rPr>
          <w:rFonts w:ascii="Roboto" w:eastAsia="Times New Roman" w:hAnsi="Roboto" w:cs="Times New Roman"/>
          <w:sz w:val="24"/>
          <w:szCs w:val="24"/>
          <w:lang w:eastAsia="es-ES"/>
        </w:rPr>
        <w:t xml:space="preserve">Respecto al rol del personal de enfermería se defiende la aplicación de protocolos basados en evidencia como </w:t>
      </w:r>
      <w:r w:rsidRPr="000D227D">
        <w:rPr>
          <w:rFonts w:ascii="Roboto" w:eastAsia="Times New Roman" w:hAnsi="Roboto" w:cs="Times New Roman"/>
          <w:i/>
          <w:iCs/>
          <w:sz w:val="24"/>
          <w:szCs w:val="24"/>
          <w:lang w:eastAsia="es-ES"/>
        </w:rPr>
        <w:t>Bundles</w:t>
      </w:r>
      <w:r w:rsidRPr="000D227D">
        <w:rPr>
          <w:rFonts w:ascii="Roboto" w:eastAsia="Times New Roman" w:hAnsi="Roboto" w:cs="Times New Roman"/>
          <w:sz w:val="24"/>
          <w:szCs w:val="24"/>
          <w:lang w:eastAsia="es-ES"/>
        </w:rPr>
        <w:t xml:space="preserve"> de prevención (higiene bucal, posición semisentada, aspiración subglótica).</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{"citationID":"P3kXVdoX","properties":{"formattedCitation":"(10)","plainCitation":"(10)","dontUpdate":true,"noteIndex":0},"citationItems":[{"id":5732,"uris":["http://zotero.org/users/14426548/items/EH75CB2E"],"itemData":{"id":5732,"type":"thesis","abstract":"El trabajo de investigación realizado, tuvo como objetivo; el diseño del algoritmo de \ncuidados en ventilación mecánica, contribuyo a mejorar la calidad de atención del \npersonal de enfermería que destaco el manejo en los cuidados brindados al paciente del \nárea critica del servicio de emergencia. Se desarrolló mediante modalidad mixta, \ncombinando los paradigmas cualitativo-cuantitativo, lo que permitió elaborar un análisis \ne interpretación de datos de la investigación desde las características hasta datos obtenidos \nen el desarrollo de la investigación, se basó en una investigación de acción, de campo, \ndescriptiva, analítica, bibliográfica y transversal, utilizando métodos como: histórico \nlógico, enfoque sistémico, inductivo-deductivo y analítico-sintético, mismos que \ncontribuyeron a obtener datos que aporten a la sustento del proyecto. El estudio se aplicó \na 30 profesionales enfermería del servicio de emergencia, se utilizó como técnica la \nencuesta para recopilar datos, donde se obtuvo como resultados que el 64% del total del \npersonal de enfermería presenta dificulta en el correcto manejo del paciente con apoyo de \nventilación mecánica, por lo que fue oportuno la implementación de un algoritmo de \ncuidados, que permitirá realizar un procedimiento estandarizado en el manejo de pacientes \ncon ventilación mecánica. El 78% corresponde a personal de nuevo ingreso e indicaron que \nnunca han utilizado algoritmos en el proceso del cuidado al paciente con ventilación \nmecánica, estos resultados contribuyeron a plantear una propuesta basada en diseñar \nalgoritmo de cuidados de enfermería que contribuya al mejoramiento del manejo de \npacientes con ventilación mecánica del área de emergencia del Hospital Luis G. Dávila","event-place":"Ecuador","genre":"Pregrado","language":"spa","license":"openAccess","note":"Accepted: 2021-07-02T19:14:48Z","publisher":"UNIVERSIDAD REGIONAL AUTÓNOMA DE LOS ANDES","publisher-place":"Ecuador","source":"dspace.uniandes.edu.ec","title":"Algoritmo de cuidados de enfermería de ventilación mecánica en pacientes críticos del área de emergencia del Hospital Luis G. Dávila en el año 2020","URL":"https://dspace.uniandes.edu.ec/handle/123456789/12774","author":[{"family":"Ortiz Huertas","given":"Karen Alejandra"}],"accessed":{"date-parts":[["2025",2,8]]},"issued":{"date-parts":[["2021",6]]}}}],"schema":"https://github.com/citation-style-language/schema/raw/master/csl-citation.json"}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(10</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otLskCm2","properties":{"formattedCitation":"(12)","plainCitation":"(12)","dontUpdate":true,"noteIndex":0},"citationItems":[{"id":5738,"uris":["http://zotero.org/users/14426548/items/QSJIHS27"],"itemData":{"id":5738,"type":"thesis","event-place":"España","genre":"Pregrado","publisher":"UNIVERSIDAD DE JAÉN","publisher-place":"España","title":"PREVENCIÓN DE NEUMONÍA ASOCIADA A LA VENTILACIÓN MECÁNICA INVASIVA EN UCI MEDIANTE CUIDADOS ENFERMEROS","URL":"https://hdl.handle.net/10953.1/319","author":[{"family":"Polo Cámara","given":"Gema"}],"issued":{"date-parts":[["2023"]]}}}],"schema":"https://github.com/citation-style-language/schema/raw/master/csl-citation.json"}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1</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 xml:space="preserve">6,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08sXD8hz","properties":{"formattedCitation":"(20)","plainCitation":"(20)","dontUpdate":true,"noteIndex":0},"citationItems":[{"id":5750,"uris":["http://zotero.org/users/14426548/items/46VF3CPG"],"itemData":{"id":5750,"type":"thesis","event-place":"Perú","genre":"Postgrado","publisher":"Universidad Peruana Cayetano Heredia","publisher-place":"Perú","title":"CUIDADOS DE ENFERMERÍA PARA LA PREVENCIÓN DE NEUMONÍA ASOCIADA A LA VENTILACIÓN MECÁNICA","author":[{"family":"MUCHA FABIAN","given":"SANDRA LILIANA"}],"issued":{"date-parts":[["2022"]]}}}],"schema":"https://github.com/citation-style-language/schema/raw/master/csl-citation.json"}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20</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{"citationID":"j5huWj9D","properties":{"formattedCitation":"(24)","plainCitation":"(24)","dontUpdate":true,"noteIndex":0},"citationItems":[{"id":5755,"uris":["http://zotero.org/users/14426548/items/NJG48BVN"],"itemData":{"id":5755,"type":"thesis","abstract":"El objetivo del presente trabajo es Determinar la relación que existe entre el \ncuidado de enfermería y la prevención de neumonía por ventilación mecánica en \nel paciente crítico, Unidad de Cuidados Intensivos, Hospital Sub Regional de \nAndahuaylas, 2022. Método: investigación de enfoque cuantitativo, descriptivo, \ncorrelacional. La poblacion y muestra está conformada por 30 profesionales de \nenfermería que trabajan en la Unidad de Cuidados Intensivos, como técnica de \nrecolección de datos se usó la encuesta, como instrumento dos cuestionarios: \nPara la variable cuidado de enfermería se utilizó la guía de observación adaptada \npor Cáceres E. (2022) (58), para la variable prevención de neumonía por \nventilación mecánica la guía de observación de 10 ítems Adaptado y validado \npor Gonzales, Faning (2021), (59). Resultados: se encontró que el 53,3% de los \nencuestados presentan en la variable cuidado un nivel regular, el 36,7% en un \nnivel óptimo y el 10% en un nivel deficiente; por otro lado, el 56,7% de los \nencuestados presentan en la Variable Prevención de neumonía un nivel regular, \n30% un nivel óptimo, el 13,3% en un nivel deficiente, en resultados de \ncorrelación, existe relación entre el cuidado de enfermería y la prevención de \nneumonía por ventilación mecánica en el paciente crítico, unidad de cuidados \nintensivos, Hospital Sub Regional de Andahuaylas, 2022. (rho= 0,563; 0,010), \nExiste relación entre la dimensión necesidad de ventilación y la prevención de \nneumonía (rho= 0,661; 0,000), existe relación entre la dimensión aspiración de \nsecreciones y la prevención de neumonía (rho= 0,776; 0,000), existe relación \nentre la dimensión necesidad de higiene y la prevención de neumonía (rho= \n0,904; 0,000). Conclusión: Se halló relación entre el cuidado de enfermería y la \nprevención de neumonía por ventilación mecánica en el paciente crítico, unidad \nde cuidados intensivos, Hospital Sub Regional de Andahuaylas, 2022.","genre":"Postgrado","language":"spa","license":"info:eu-repo/semantics/openAccess","note":"Accepted: 2023-05-11T15:58:06Z\npublisher: Universidad Nacional del Callao","publisher":"Universidad Nacional del Callao","source":"repositorio.unac.edu.pe","title":"Cuidado de enfermería y prevención de neumonía por ventilación mecánica en el paciente crítico, unidad de cuidados intensivos, hospital sub regional de Andahuaylas, 2022","URL":"https://repositorio.unac.edu.pe/handle/20.500.12952/7709","author":[{"family":"Centeno Guzman","given":"Roger"},{"family":"Cotarma Matute","given":"Verónica"},{"family":"Ramos Zavala","given":"Patricia"}],"accessed":{"date-parts":[["2025",2,9]]},"issued":{"date-parts":[["2022"]]}}}],"schema":"https://github.com/citation-style-language/schema/raw/master/csl-citation.json"}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24</w:t>
      </w:r>
      <w:r w:rsidRPr="000D227D">
        <w:rPr>
          <w:rFonts w:ascii="Roboto" w:hAnsi="Roboto" w:cs="Times New Roman"/>
          <w:sz w:val="24"/>
          <w:szCs w:val="24"/>
          <w:vertAlign w:val="superscript"/>
        </w:rPr>
        <w:fldChar w:fldCharType="end"/>
      </w:r>
      <w:r w:rsidRPr="000D227D">
        <w:rPr>
          <w:rFonts w:ascii="Roboto" w:hAnsi="Roboto" w:cs="Times New Roman"/>
          <w:sz w:val="24"/>
          <w:szCs w:val="24"/>
          <w:vertAlign w:val="superscript"/>
        </w:rPr>
        <w:t xml:space="preserve">, 26-28, </w:t>
      </w:r>
      <w:r w:rsidRPr="000D227D">
        <w:rPr>
          <w:rFonts w:ascii="Roboto" w:hAnsi="Roboto" w:cs="Times New Roman"/>
          <w:sz w:val="24"/>
          <w:szCs w:val="24"/>
          <w:vertAlign w:val="superscript"/>
        </w:rPr>
        <w:fldChar w:fldCharType="begin"/>
      </w:r>
      <w:r w:rsidRPr="000D227D">
        <w:rPr>
          <w:rFonts w:ascii="Roboto" w:hAnsi="Roboto" w:cs="Times New Roman"/>
          <w:sz w:val="24"/>
          <w:szCs w:val="24"/>
          <w:vertAlign w:val="superscript"/>
        </w:rPr>
        <w:instrText xml:space="preserve"> ADDIN ZOTERO_ITEM CSL_CITATION {"citationID":"vjS591Be","properties":{"formattedCitation":"(31)","plainCitation":"(31)","dontUpdate":true,"noteIndex":0},"citationItems":[{"id":5768,"uris":["http://zotero.org/users/14426548/items/LXCKZ5C7"],"itemData":{"id":5768,"type":"thesis","abstract":"Objetivo: Identificar la relación existente entre el nivel de conocimientos y las prácticas del enfermero sobre la prevención de neumonía en pacientes sometidos a ventilación mecánica. Metodología: El tipo de investigación será aplicada, el enfoque propuesto corresponderá al cuantitativo, y en cuanto al diseño será el no experimental, descriptivo, y correlacional. Población y Muestra: La población constará de 115 enfermeros de UCI, al que se le efectuará el cálculo probabilístico correspondiente, determinándose que la muestra a tratar equivaldrá a 89 individuos. A dicha muestra se le aplicará los instrumentos correspondientes   de octubre a diciembre del 2022. Técnica e Instrumentos: Las técnicas a aplicarse serán la encuesta y la observación, siendo los instrumentos que se aplicarán el cuestionario de conocimientos y guía de observación respecto de la prevención en neumonía, los que cuentan con una confiabilidad de Kuder Richardson de 0,95 y 0,76 respectivamente. Procesamiento y análisis de datos: La data se consignará en una plantilla excel para su registro, clasificación y control, luego será analizada a través del software SPSS 27.0, donde se harán las mediciones correspondientes. Respecto de la relación existente entre las variables en estudio se determinará a través de la prueba estadística de hipótesis de Chi cuadrado.","genre":"Postgrado","language":"spa","note":"publisher: Universidad Privada Norbert Wiener","publisher":"Universidad Privada Norbert Wiener","source":"repositorio.uwiener.edu.pe","title":"Nivel de conocimientos y prácticas del enfermero sobre la prevención de neumonía en pacientes sometidos a ventilación mecánica en el Hospital De Emergencias Villa El Salvador, 2022.","URL":"https://hdl.handle.net/20.500.13053/7098","author":[{"family":"Pianto Guzmán","given":"Rosa Edith"}],"accessed":{"date-parts":[["2025",2,9]]},"issued":{"date-parts":[["2022",8,14]]}}}],"schema":"https://github.com/citation-style-language/schema/raw/master/csl-citation.json"} </w:instrText>
      </w:r>
      <w:r w:rsidRPr="000D227D">
        <w:rPr>
          <w:rFonts w:ascii="Roboto" w:hAnsi="Roboto" w:cs="Times New Roman"/>
          <w:sz w:val="24"/>
          <w:szCs w:val="24"/>
          <w:vertAlign w:val="superscript"/>
        </w:rPr>
        <w:fldChar w:fldCharType="separate"/>
      </w:r>
      <w:r w:rsidRPr="000D227D">
        <w:rPr>
          <w:rFonts w:ascii="Roboto" w:hAnsi="Roboto" w:cs="Times New Roman"/>
          <w:sz w:val="24"/>
          <w:szCs w:val="24"/>
          <w:vertAlign w:val="superscript"/>
        </w:rPr>
        <w:t>31</w:t>
      </w:r>
      <w:r w:rsidRPr="000D227D">
        <w:rPr>
          <w:rFonts w:ascii="Roboto" w:hAnsi="Roboto" w:cs="Times New Roman"/>
          <w:sz w:val="24"/>
          <w:szCs w:val="24"/>
          <w:vertAlign w:val="superscript"/>
        </w:rPr>
        <w:fldChar w:fldCharType="end"/>
      </w:r>
      <w:bookmarkStart w:id="12" w:name="_Hlk190051077"/>
      <w:r w:rsidRPr="000D227D">
        <w:rPr>
          <w:rFonts w:ascii="Roboto" w:hAnsi="Roboto" w:cs="Times New Roman"/>
          <w:sz w:val="24"/>
          <w:szCs w:val="24"/>
          <w:vertAlign w:val="superscript"/>
        </w:rPr>
        <w:t>-33</w:t>
      </w:r>
      <w:bookmarkEnd w:id="12"/>
      <w:r w:rsidRPr="000D227D">
        <w:rPr>
          <w:rFonts w:ascii="Roboto" w:hAnsi="Roboto" w:cs="Times New Roman"/>
          <w:sz w:val="24"/>
          <w:szCs w:val="24"/>
          <w:vertAlign w:val="superscript"/>
        </w:rPr>
        <w:t>)</w:t>
      </w:r>
    </w:p>
    <w:p w14:paraId="74961FBB" w14:textId="77777777" w:rsidR="000A2143" w:rsidRPr="000D227D" w:rsidRDefault="000A2143" w:rsidP="000A2143">
      <w:pPr>
        <w:pBdr>
          <w:top w:val="nil"/>
          <w:left w:val="nil"/>
          <w:bottom w:val="nil"/>
          <w:right w:val="nil"/>
          <w:between w:val="nil"/>
        </w:pBd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Se requiere una educación continua y capacitación en técnicas asépticas y manejo de circuitos, ya que algunos estudios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{"citationID":"OHLzZBxM","properties":{"formattedCitation":"(39,40)","plainCitation":"(39,40)","noteIndex":0},"citationItems":[{"id":"Shwnctf2/BPXXkTNS","uris":["http://zotero.org/users/15353826/items/YWZCZLZZ"],"itemData":{"id":103,"type":"thesis","abstract":"Población: Será de 60 enfermeras (entre nombradas, contratadas y CAS COVID) que trabajan en el Hospital Domingo Olavegoya, Jauja. Muestra: Estará conformada por 60 licenciada de enfermería.      Diseño metodológico: El tipo de investigación será cuantitativo. El método será deductivo, observacional, descriptivo y trasversal. El diseño que se utilizará será correlacional. Instrumentos: Para evaluar la variable: “Nivel de conocimientos”, se aplicará el cuestionario creado por Campo et al. (50) en el 2017, con confiabilidad interna significativa Rs = 0.749 p = 0.0013 (**) y para evaluar la variable: “Practicas de prevención”, se aplicará el cuestionario creado por Chauca et al. (52) en el 2017, confiable mediante Alpha de Cronbach con 0.801. La técnica de recolección de datos será la encuesta y guía observacional. Procesamiento y análisis de datos: Se realizará mediante la aplicación de la descripción estadística que presentará según niveles los resultados y la estadística inferencial mediante la aplicación de la prueba Rho de Spearman para comprobar la hipótesis planteada en el estudio.","genre":"Postgrado","language":"spa","note":"publisher: Universidad Privada Norbert Wiener","publisher":"Universidad Privada Norbert Wiener","source":"repositorio.uwiener.edu.pe","title":"Conocimiento y prácticas de prevención de neumonía intrahospitalaria por ventilación mecánica en el profesional de enfermería del Hospital Domingo Olavegoya, Jauja, 2022","URL":"https://hdl.handle.net/20.500.13053/7328","author":[{"family":"Pacheco Larreátegui","given":"Yessenia"}],"accessed":{"date-parts":[["2025",2,9]]},"issued":{"date-parts":[["2022",9,18]]}}},{"id":"Shwnctf2/kCs7m5RD","uris":["http://zotero.org/users/15353826/items/B3FHMRR8"],"itemData":{"id":77,"type":"thesis","abstract":"La presente investigación tiene como objetivo general determinar la  \nrelación entre el nivel de conocimiento y las prácticas del profesional  \nde enfermería para prevenir la neumonía asociada a ventilación  \nmecánica en la Unidad de Cuidados Intensivos del Hospital De  \nChancay - 2023, con metodología de enfoque cuantitativo, tipo  \naplicada, método deductivo hipotético, diseño no experimental y  \ncorrelacional conformada por un total de 50 enfermeras que laboran  \nen la unidad de cuidados intensivos que cumplen con los criterios de  \ninclusión y exclusión, la técnica será la encuesta para la primera  \nvariable de conocimiento y la observación para la segunda variable  \nde prácticas como parte del instrumento se utilizará un cuestionario  \nde preguntas cerradas con alternativas para encontrar la respuesta  \ncorrecta, y la guía de observación con respuesta de si y no en la cual  \nhan sido validados por cinco jueces de expertos obteniendo una  \nvalidez adecuada para ambas variables, así mismo el grado de  \nconfiabilidad se realizó el Kuder de Richarson KR20 con valor de 0.92  \npara la variable de conocimiento y el otro valor de 0.76 para la  \nvariable de prácticas.","genre":"Pregrado","language":"spa","note":"publisher: Universidad Norbert Wiener","publisher":"Universidad Norbert Wiener","source":"repositorio.uwiener.edu.pe","title":"Conocimiento y práctica de la enfermera en prevención de la neumonía asociada a ventilación mecánica en la Unidad de Cuidados Intensivos - Hospital de Chancay, 2023","URL":"https://hdl.handle.net/20.500.13053/8970","author":[{"family":"Carrasco Martinez","given":"Elluz Emperatriz"}],"accessed":{"date-parts":[["2025",2,9]]},"issued":{"date-parts":[["2023",4,2]]}}}],"schema":"https://github.com/citation-style-language/schema/raw/master/csl-citation.json"}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(39, 40)</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señalan deficiencias en la adherencia sin capacitación. La documentación </w:t>
      </w:r>
      <w:r w:rsidRPr="000D227D">
        <w:rPr>
          <w:rFonts w:ascii="Roboto" w:eastAsia="Times New Roman" w:hAnsi="Roboto" w:cs="Times New Roman"/>
          <w:sz w:val="24"/>
          <w:szCs w:val="24"/>
          <w:lang w:eastAsia="es-ES"/>
        </w:rPr>
        <w:lastRenderedPageBreak/>
        <w:t>debe ser rigurosa para registrar intervenciones y respuesta de la persona crítica.</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{"citationID":"T4uInrhh","properties":{"formattedCitation":"(41,42)","plainCitation":"(41,42)","noteIndex":0},"citationItems":[{"id":"Shwnctf2/7voVwMY2","uris":["http://zotero.org/users/15353826/items/56ST2GCX"],"itemData":{"id":107,"type":"thesis","abstract":"Objetivo: “Determinar la relación entre el nivel de conocimientos y las prácticas de medidas preventivas en la neumonía asociada a la ventilación mecánica que realiza el profesional enfermero”. Población: Sera de 40 enfermeras que trabajan en el servicio de unidad de cuidados intensivos del Hospital de Emergencias de Villa El Salvador. Muestra: Estará conformada por 40 enfermeras, se usará un muestreo tipo censal, ya que la población es pequeña y manejable. Diseño metodológico: El tipo de estudio será de aplicado. El método es hipotético- deductivo, observacional, descriptivo y trasversal. El diseño que se utilizará será correlacional. Instrumentos: Para la evaluación de la variable “Nivel de conocimiento de medidas preventivas”, se utilizará el cuestionario modificado por Ávila et. al en el 2017, confiable con K de Richardson con resultado de 0,92 y para la evaluación de la variable “Cumplimiento de las prácticas de medidas preventivas”, se usará una lista de chequeo modificado por Rodríguez en el 2020, confiable con Alpha de Cronbach 0,872. Las técnicas de recolección de datos serán la encuesta y la observación. Procesamiento y análisis de datos:  utilizaremos la estadística descriptiva para la elaboración de las tablas de frecuencia y figuras y la estadística inferencial mediante la aplicación de la prueba Rho de Spearman para comprobar la hipótesis planteada en la investigación.","genre":"Postgrado","language":"spa","note":"publisher: Universidad Privada Norbert Wiener","publisher":"Universidad Privada Norbert Wiener","source":"repositorio.uwiener.edu.pe","title":"Nivel de conocimientos y prácticas de medidas preventivas de la neumonía asociada a la ventilación mecánica en la Unidad de Cuidados Intensivos del Hospital de Emergencia de Villa El Salvador 2022","URL":"https://hdl.handle.net/20.500.13053/7350","author":[{"family":"Luna Ascarate","given":"Giovanna Gisella"}],"accessed":{"date-parts":[["2025",2,9]]},"issued":{"date-parts":[["2022",9,25]]}}},{"id":"Shwnctf2/KJPxB0pZ","uris":["http://zotero.org/users/15353826/items/5FHRZU3E"],"itemData":{"id":70,"type":"thesis","genre":"Postgrado","publisher":"UNIVERSIDAD NACIONAL DEL CALLAO","title":"CONOCIMIENTO Y PRÁCTICA DEL PROFESIONAL EN ENFERMERÍA SOBRE MEDIDAS DE PREVENCIÓN DE NEUMONÍA ASOCIADA A VENTILACIÓN MECÁNICA EN LA UNIDAD DE CUIDADOS INTENSIVOS DEL HOSPITAL CARLOS TUPPIA GARCÍA GODOS ESSALUDAYACUCHO, 2023","URL":"https://hdl.handle.net/20.500.12952/8053","author":[{"family":"PEREZ ARONI","given":"NELLY"},{"family":"QUINTO CUBA","given":"HILDA DIANA"},{"family":"NINAQUISPE NONATO","given":"WERNHER HEINZ"}],"issued":{"date-parts":[["2023"]]}}}],"schema":"https://github.com/citation-style-language/schema/raw/master/csl-citation.json"}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(41, 42)</w:t>
      </w:r>
      <w:r w:rsidRPr="000D227D">
        <w:rPr>
          <w:rFonts w:ascii="Roboto" w:eastAsia="Times New Roman" w:hAnsi="Roboto" w:cs="Times New Roman"/>
          <w:sz w:val="24"/>
          <w:szCs w:val="24"/>
          <w:vertAlign w:val="superscript"/>
          <w:lang w:eastAsia="es-ES"/>
        </w:rPr>
        <w:fldChar w:fldCharType="end"/>
      </w:r>
    </w:p>
    <w:p w14:paraId="740C7DA7" w14:textId="45BFE6AC" w:rsidR="00CE0F4B" w:rsidRPr="000D227D" w:rsidRDefault="002A43CD" w:rsidP="002A43CD">
      <w:pPr>
        <w:pStyle w:val="Ttulo1"/>
      </w:pPr>
      <w:r w:rsidRPr="000D227D">
        <w:t xml:space="preserve">5. </w:t>
      </w:r>
      <w:r w:rsidR="00CE0F4B" w:rsidRPr="000D227D">
        <w:t>discusión</w:t>
      </w:r>
    </w:p>
    <w:p w14:paraId="2F22B8FB"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La presente revisión integrativa subraya la relevancia de las intervenciones de enfermería en la prevención y manejo de la NAVM en UCI. Los hallazgos coinciden con evidencia internacional que respalda estrategias basadas en protocolos estandarizados. Por ejemplo, el manual de cuidados de enfermería en persona crítica adulta, en el año 2023, se enfatiza la higiene de manos como piedra angular en la reducción de infecciones nosocomiales, al corroborar su papel crítico en la prevención de NAVM.</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{"citationID":"frQFnOdM","properties":{"formattedCitation":"(43)","plainCitation":"(43)","noteIndex":0},"citationItems":[{"id":5779,"uris":["http://zotero.org/users/14426548/items/4M5NPS9C"],"itemData":{"id":5779,"type":"book","event-place":"Quito, Ecuador","publisher":"Cuevas Editores","publisher-place":"Quito, Ecuador","title":"Manual de Cuidados de Enfermería en Paciente Crítico Adulto","URL":"http://doi.org/10.56470/978-9942-627-90-2","author":[{"family":"González Estévez","given":"Edwin Javier"},{"family":"Quinatoa Ascanta","given":"Lourdes Bersabe"},{"family":"Toapanta Guanoluisa","given":"Daysi Alexandra"},{"family":"León Ramón","given":"Erika Elizabeth"},{"family":"Velastegui Pastaz","given":"Esteban Javier"},{"family":"Mendez Arevalo","given":"Karina Belen"},{"family":"Macias Avila","given":"Andrea Roxana"},{"family":"Acosta Nuñez","given":"Jeannette Mercedes"},{"family":"Chacha Uto","given":"David Gustavo"},{"family":"Hernández Orbe","given":"Doris Silvana"},{"family":"Campaña Guamani","given":"Diana Carolina"},{"family":"Hernández Castro","given":"Mirian Isabel"},{"family":"Castro Tejena","given":"Jessica Shirley"}],"issued":{"date-parts":[["2023"]]}}}],"schema":"https://github.com/citation-style-language/schema/raw/master/csl-citation.json"}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(43)</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Además, el uso de paquetes de atención, que integran higiene bucal con clorhexidina al 0.12%, elevación de la cabecera a 30-45°, y evaluación diaria para destete, ha demostrado reducir la incidencia de NAVM en un 40-60%, tal como reportaron Muscedere et. al en el año 2008,</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DwEI98Ew","properties":{"formattedCitation":"(44)","plainCitation":"(44)","noteIndex":0},"citationItems":[{"id":5780,"uris":["http://zotero.org/users/14426548/items/CVW26JG3"],"itemData":{"id":5780,"type":"article-journal","abstract":"Background\nVentilator-associated pneumonia (VAP) is an important cause of morbidity and mortality in ventilated critically ill patients.\nPurpose\nTo develop evidence-based guidelines for the prevention of VAP.\nData Sources\nMEDLINE, EMBASE, CINAHL, and the Cochrane Database of Systematic Reviews and Register of Controlled Trials.\nStudy Selection\nThe authors systematically searched for all relevant randomized, controlled trials and systematic reviews on the topic of prevention of VAP in adults that were published from 1980 to October 1, 2006.\nData Extraction\nIndependently and in duplicate, the panel scored the internal validity of each trial. Effect size, confidence intervals, and homogeneity of the results were scored using predefined definitions. Scores for the safety, feasibility, and economic issues were assigned based on consensus of the guideline panel.\nLevels of Evidence\nThe following statements were used: recommend, consider, do not recommend, and no recommendation due to insufficient or conflicting evidence.\nData Synthesis\nTo prevent VAP:We recommend:that the orotracheal route of intubation should be used for intubation; a new ventilator circuit for each patient; circuit changes if the circuit becomes soiled or damaged, but no scheduled changes; change of heat and moisture exchangers every 5 to 7 days or as clinically indicated; the use of a closed endotracheal suctioning system changed for each patient and as clinically indicated; subglottic secretion drainage in patients expected to be mechanically ventilated for more than 72 hours; head of bed elevation to 45° (when impossible, as near to 45° as possible should be considered).Consider:the use of rotating beds; oral antiseptic rinses.We do not recommend:use of bacterial filters; the use of isegananWe make no recommendations regarding:the use of a systematic search for sinusitis; type of airway humidification; timing of tracheostomy; prone positioning; aerosolized antibiotics; intranasal mupirocin; topical and/or intravenous antibiotics.\nConclusion\nThere are a growing number of evidence-based strategies for VAP prevention, which, if applied in practice, may reduce the incidence of this serious nosocomial infection.","collection-title":"Theme Issue: Ventilator-Associated Pneumonia","container-title":"Journal of Critical Care","DOI":"10.1016/j.jcrc.2007.11.014","ISSN":"0883-9441","issue":"1","journalAbbreviation":"Journal of Critical Care","page":"126-137","source":"ScienceDirect","title":"Comprehensive evidence-based clinical practice guidelines for ventilator-associated pneumonia: Prevention","title-short":"Comprehensive evidence-based clinical practice guidelines for ventilator-associated pneumonia","URL":"https://www.sciencedirect.com/science/article/pii/S0883944108000051","volume":"23","author":[{"family":"Muscedere","given":"John"},{"family":"Dodek","given":"Peter"},{"family":"Keenan","given":"Sean"},{"family":"Fowler","given":"Rob"},{"family":"Cook","given":"Deborah"},{"family":"Heyland","given":"Daren"}],"accessed":{"date-parts":[["2025",2,11]]},"issued":{"date-parts":[["2008",3,1]]}}}],"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(44)</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en un estudio multicéntrico.</w:t>
      </w:r>
    </w:p>
    <w:p w14:paraId="621F54B7"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La posición semisentada y la aspiración de secreciones subglóticas, mencionadas en esta revisión, están respaldadas por metaanálisis recientes. Según se explica en</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{"citationID":"iqv7WuhX","properties":{"formattedCitation":"(45,46)","plainCitation":"(45,46)","noteIndex":0},"citationItems":[{"id":5782,"uris":["http://zotero.org/users/14426548/items/LEWM6BXX"],"itemData":{"id":5782,"type":"article-journal","container-title":"Medicina crítica (Colegio Mexicano de Medicina Crítica)","ISSN":"2448-8909","issue":"1","language":"es","note":"publisher: Colegio Mexicano de Medicina Crítica A.C.","page":"34-40","source":"SciELO","title":"Tubo endotraqueal con aspiración subglótica y riesgo de neumonía asociada a ventilador","URL":"http://www.scielo.org.mx/scielo.php?script=sci_abstract&amp;pid=S2448-89092018000100034&amp;lng=es&amp;nrm=iso&amp;tlng=es","volume":"32","author":[{"family":"Fernández García","given":"Eduardo Rafael"},{"family":"Corona Meléndez","given":"Juan Carlos"},{"family":"Fernández García","given":"Eduardo Rafael"},{"family":"Corona Meléndez","given":"Juan Carlos"}],"accessed":{"date-parts":[["2025",2,11]]},"issued":{"date-parts":[["2018",2]]}}},{"id":5784,"uris":["http://zotero.org/users/14426548/items/ACQ4KQLC"],"itemData":{"id":5784,"type":"article-journal","abstract":"Introducción: L La neumonía asociada al ventilador (NAV) es la infección nosocomial más común en las unidades de cuidados intensivos (UCIs). La aspiración de secreciones en el tracto respiratorio inferior es una de las principales causas de su desarrollo. El objetivo de este estudio es determinar la eficacia que tiene la aspiración subglótica de secreciones (ASS) en la prevención de la NAV. Material y métodos: Se realiza una revisión sistemática del tema a tratar. La búsqueda bibliográfica se realiza en Medline y Pubmed, donde finalmente se incluyen para su evaluación 2 ensayos controlados aleatorios (ECAs) con una población total de 685 individuos. Resultados: Los estudios muestran una relación directa favorable de la ASS sobre la reducción de incidencia de NAV. Pese a que existen limitaciones en los estudios, se podría recomendar el uso de la ASS en pacientes que posean un tubo endotraqueal con aspiración subglótica (TEAS). Discusión y conclusiones: Futuras investigaciones son necesarias para conocer el coste-beneficio de la intervención, la población diana, y el método más efectivo de realizar la ASS.","container-title":"Enfermería integral: Revista científica del Colegio Oficial de Enfermería de Valencia","ISSN":"0214-0128","issue":"129","language":"spa","note":"publisher: Colegio Oficial de Enfermería de Valencia\nsection: Enfermería integral: Revista científica del Colegio Oficial de Enfermería de Valencia","page":"62-65","source":"dialnet.unirioja.es","title":"Evaluación del efecto de la aspiración subglótica como prevención de la neumonía asociada al ventilador","URL":"https://dialnet.unirioja.es/servlet/articulo?codigo=8431112","author":[{"family":"García Estudillo","given":"Eva"}],"accessed":{"date-parts":[["2025",2,11]]},"issued":{"date-parts":[["2021"]]}}}],"schema":"https://github.com/citation-style-language/schema/raw/master/csl-citation.json"}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(45, 46)</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la aspiración subglótica reduce el riesgo de NAVM entre un 45% y un 67%, mientras que la elevación de la cabecera previene la microaspiración, tal como recomiendan en el documento de consenso: prevención de NAVM del adulto.</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{"citationID":"oeXXvKUC","properties":{"formattedCitation":"(47)","plainCitation":"(47)","noteIndex":0},"citationItems":[{"id":5786,"uris":["http://zotero.org/users/14426548/items/FB9VR86I"],"itemData":{"id":5786,"type":"article-journal","container-title":"Revista Chilena de MediCina intensiva","issue":"1","page":"15-28","title":"Documento de Consenso: Prevención de Neumonía Asociada a Ventilación Mecánica del Adulto","URL":"https://www.medicina-intensiva.cl/reco/prevencion_NAV_2018.pdf","volume":"33","author":[{"family":"Maldonado","given":"Elisa"},{"family":"Fuentes","given":"Irene"},{"family":"Riquelme","given":"Mari Luz"},{"family":"Sáez","given":"Matías"},{"family":"Villarroel","given":"Erwin"}],"issued":{"date-parts":[["2018"]]}}}],"schema":"https://github.com/citation-style-language/schema/raw/master/csl-citation.json"}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(47)</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Por otro lado, la movilización temprana, aunque prometedora, presenta variabilidad en su implementación, se ha demostrado que pro</w:t>
      </w:r>
      <w:r w:rsidRPr="000D227D">
        <w:rPr>
          <w:rFonts w:ascii="Roboto" w:eastAsia="Times New Roman" w:hAnsi="Roboto" w:cs="Times New Roman"/>
          <w:sz w:val="24"/>
          <w:szCs w:val="24"/>
          <w:lang w:eastAsia="es-ES"/>
        </w:rPr>
        <w:lastRenderedPageBreak/>
        <w:t>gramas estructurados de movilización acortan la duración de la ventilación mecánica,</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{"citationID":"yVHd39yQ","properties":{"formattedCitation":"(48)","plainCitation":"(48)","noteIndex":0},"citationItems":[{"id":5787,"uris":["http://zotero.org/users/14426548/items/AZ3RRGP8"],"itemData":{"id":5787,"type":"article-journal","abstract":"The effect of early mobilization for critical ill patients requiring mechanical ventilation: a systematic review and meta-analysis","container-title":"Journal of Emergency and Critical Care Medicine","DOI":"10.21037/jeccm.2018.01.04","ISSN":"2521-3563","issue":"1","language":"en","note":"publisher: AME Publishing Company","source":"jeccm-amegroups-org.translate.goog","title":"The effect of early mobilization for critical ill patients requiring mechanical ventilation: a systematic review and meta-analysis","title-short":"The effect of early mobilization for critical ill patients requiring mechanical ventilation","URL":"https://jeccm.amegroups.org/article/view/4065","volume":"2","author":[{"family":"Zhang","given":"Gensheng"},{"family":"Zhang","given":"Kai"},{"family":"Cui","given":"Wei"},{"family":"Hong","given":"Yucai"},{"family":"Zhang","given":"Zhongheng"}],"accessed":{"date-parts":[["2025",2,11]]},"issued":{"date-parts":[["2018",1,26]]}}}],"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(48)</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lo que alinea con los hallazgos aquí expuestos sobre la reducción de estancia hospitalaria.</w:t>
      </w:r>
    </w:p>
    <w:p w14:paraId="6701E105"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Respecto al cuidado bucal con clorhexidina, aunque esta revisión destaca su eficacia, la literatura actual debate su impacto en personas no cardíacos, ya que su beneficio podría ser limitado en ciertas poblaciones, se sugiere la necesidad de personalizar intervenciones.</w:t>
      </w:r>
      <w:r w:rsidRPr="000D227D">
        <w:rPr>
          <w:rFonts w:ascii="Roboto" w:eastAsia="Times New Roman" w:hAnsi="Roboto" w:cs="Times New Roman"/>
          <w:sz w:val="24"/>
          <w:szCs w:val="24"/>
          <w:lang w:eastAsia="es-ES"/>
        </w:rPr>
        <w:fldChar w:fldCharType="begin"/>
      </w:r>
      <w:r w:rsidRPr="000D227D">
        <w:rPr>
          <w:rFonts w:ascii="Roboto" w:eastAsia="Times New Roman" w:hAnsi="Roboto" w:cs="Times New Roman"/>
          <w:sz w:val="24"/>
          <w:szCs w:val="24"/>
          <w:lang w:eastAsia="es-ES"/>
        </w:rPr>
        <w:instrText xml:space="preserve"> ADDIN ZOTERO_ITEM CSL_CITATION {"citationID":"HrW392Ri","properties":{"formattedCitation":"(49)","plainCitation":"(49)","dontUpdate":true,"noteIndex":0},"citationItems":[{"id":5789,"uris":["http://zotero.org/users/14426548/items/3J7DPNYS"],"itemData":{"id":5789,"type":"article-journal","abstract":"Ventilator-associated pneumonia (VAP) is related with high mortality, duration of mechanical ventilation and costs. Recent studies have questioned the…","container-title":"Medicina Intensiva (English Edition)","DOI":"10.1016/j.medine.2020.09.010","ISSN":"2173-5727","issue":"5","language":"en","note":"publisher: Elsevier Doyma","page":"259-268","source":"www-sciencedirect-com.translate.goog","title":"Should oral chlorhexidine remain in ventilator-associated pneumonia prevention bundles?","URL":"https://www.sciencedirect.com/science/article/abs/pii/S2173572722000637","volume":"46","author":[{"family":"Vieira","given":"P. C"},{"family":"De Oliveira","given":"R. B"},{"family":"Silva Mendonça","given":"T. M","non-dropping-particle":"da"}],"accessed":{"date-parts":[["2025",2,11]]},"issued":{"date-parts":[["2022",5,1]]}}}],"schema":"https://github.com/citation-style-language/schema/raw/master/csl-citation.json"} </w:instrText>
      </w:r>
      <w:r w:rsidRPr="000D227D">
        <w:rPr>
          <w:rFonts w:ascii="Roboto" w:eastAsia="Times New Roman" w:hAnsi="Roboto" w:cs="Times New Roman"/>
          <w:sz w:val="24"/>
          <w:szCs w:val="24"/>
          <w:lang w:eastAsia="es-ES"/>
        </w:rPr>
        <w:fldChar w:fldCharType="separate"/>
      </w:r>
      <w:r w:rsidRPr="000D227D">
        <w:rPr>
          <w:rFonts w:ascii="Roboto" w:hAnsi="Roboto" w:cs="Times New Roman"/>
          <w:sz w:val="24"/>
          <w:szCs w:val="24"/>
          <w:vertAlign w:val="superscript"/>
        </w:rPr>
        <w:t>(49)</w:t>
      </w:r>
      <w:r w:rsidRPr="000D227D">
        <w:rPr>
          <w:rFonts w:ascii="Roboto" w:eastAsia="Times New Roman" w:hAnsi="Roboto" w:cs="Times New Roman"/>
          <w:sz w:val="24"/>
          <w:szCs w:val="24"/>
          <w:lang w:eastAsia="es-ES"/>
        </w:rPr>
        <w:fldChar w:fldCharType="end"/>
      </w:r>
      <w:r w:rsidRPr="000D227D">
        <w:rPr>
          <w:rFonts w:ascii="Roboto" w:eastAsia="Times New Roman" w:hAnsi="Roboto" w:cs="Times New Roman"/>
          <w:sz w:val="24"/>
          <w:szCs w:val="24"/>
          <w:lang w:eastAsia="es-ES"/>
        </w:rPr>
        <w:t xml:space="preserve"> Esto refuerza la importancia de protocolos adaptativos, como se recomienda en este trabajo. En cuanto al ajuste de parámetros del ventilador y presión del manguito endotraqueal, estudios como el de</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{"citationID":"vOhzZZ95","properties":{"formattedCitation":"(50)","plainCitation":"(50)","noteIndex":0},"citationItems":[{"id":5792,"uris":["http://zotero.org/users/14426548/items/PMI5N8UV"],"itemData":{"id":5792,"type":"article-journal","abstract":"Antecedentes:  La presión del balón de neumotaponamiento debe estar en un rango que reduzca el riesgo de aspiración de secreciones orofaríngeas, que permita la ventilación con presión positiva y no comprometa la perfusión de la mucosa traqueal. Múltiples estudios han determinado como óptimo una presión dentro del rango de 20 a 30 cm H2 O. Aun en la actualidad, la medición de la presión del balón de neumotaponamiento en la sala quirúrgica durante una anestesia general, no es una práctica rutinaria, esto debido principalmente a la falta de dispositivos en las unidades y su alto costo. Objetivo general: Comparar la medición de la presión del neumotaponamiento en pacientes sometidos a anestesia general, con el uso de un manómetro electrónico y un manómetro analógico. Material y métodos: Se trata de un estudio observacional, analítico y prospectivo en pacientes sometidos a intubación endotraqueal para anestesia general en el Hospital General Regional No. 1 Querétaro. Después de la intubación endotraqueal, se tomó la presión del balón de neumotaponamiento dentro de los 10 minutos posteriores a la insuflación del balón, utilizando un manómetro analógico (VBM</w:instrText>
      </w:r>
      <w:r w:rsidRPr="000D227D">
        <w:rPr>
          <w:rFonts w:ascii="Roboto" w:eastAsia="Times New Roman" w:hAnsi="Roboto" w:cs="Times New Roman"/>
          <w:sz w:val="24"/>
          <w:szCs w:val="24"/>
          <w:vertAlign w:val="superscript"/>
          <w:lang w:eastAsia="es-ES"/>
        </w:rPr>
        <w:instrText>) y un manómetro electrónico de tipo jeringa (AG CUFFIL</w:instrText>
      </w:r>
      <w:r w:rsidRPr="000D227D">
        <w:rPr>
          <w:rFonts w:ascii="Roboto" w:eastAsia="Times New Roman" w:hAnsi="Roboto" w:cs="Times New Roman"/>
          <w:sz w:val="24"/>
          <w:szCs w:val="24"/>
          <w:vertAlign w:val="superscript"/>
          <w:lang w:eastAsia="es-ES"/>
        </w:rPr>
        <w:instrText xml:space="preserve">). Cuando la presión se encontró fuera de los límites recomendados como óptimos, fue comunicado el médico anestesiólogo a cargo de la sala quirúrgica, para tomar la decisión sobre la corrección del hallazgo. Resultados: El 45.1% de los pacientes presentaron una presión óptima del balón. No se observaron diferencias significativas entre el uso de un manómetro analógico y uno electrónico para medir la presión del balón, observándose una correlación muy alta (0.976). La diferencia media entre ambos manómetros fue de 1.9 ± 1.44 mmHg, y la mayoría de las diferencias estuvieron dentro del rango de 1.00 a 3.00 mmHg. La palpación digital fue la técnica de medición más utilizada, representando el 73.3% de los casos. Conclusiones: La presión del neumotaponamiento de la sonda endotraqueal medida por el manómetro electrónico es igual a la medición de la presión hecha por el manómetro analógico en pacientes sometidos a anestesia general, en el Hospital General Regional No.1, Querétaro.","language":"spa","license":"https://creativecommons.org/licenses/by-nc-nd/4.0","note":"Accepted: 2025-01-09T21:14:26Z\nArtwork Medium: computadora\nInterview Medium: computadora\npublisher: Universidad Autónoma de Querétaro","source":"ri-ng.uaq.mx","title":"Comparación de la presión de neumotaponamiento medido con manómetro electrónico contra manómetro analógico, en pacientes sometidos a anestesia general","URL":"https://ri-ng.uaq.mx/handle/123456789/11300","author":[{"family":"García","given":"José Javier López"}],"accessed":{"date-parts":[["2025",2,11]]},"issued":{"date-parts":[["2024",6]]}}}],"schema":"https://github.com/citation-style-language/schema/raw/master/csl-citation.json"}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(50)</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respaldan que mantener una presión de entre 20 y 30 cmH</w:t>
      </w:r>
      <w:r w:rsidRPr="000D227D">
        <w:rPr>
          <w:rFonts w:ascii="Roboto" w:eastAsia="Times New Roman" w:hAnsi="Roboto" w:cs="Times New Roman"/>
          <w:sz w:val="24"/>
          <w:szCs w:val="24"/>
          <w:vertAlign w:val="subscript"/>
          <w:lang w:eastAsia="es-ES"/>
        </w:rPr>
        <w:t>2</w:t>
      </w:r>
      <w:r w:rsidRPr="000D227D">
        <w:rPr>
          <w:rFonts w:ascii="Roboto" w:eastAsia="Times New Roman" w:hAnsi="Roboto" w:cs="Times New Roman"/>
          <w:sz w:val="24"/>
          <w:szCs w:val="24"/>
          <w:lang w:eastAsia="es-ES"/>
        </w:rPr>
        <w:t>O reduce fugas de secreciones, se disminuye NAVM. Estas prácticas son coherentes con lo planteado por</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{"citationID":"NmYSMwgb","properties":{"formattedCitation":"(51)","plainCitation":"(51)","noteIndex":0},"citationItems":[{"id":5794,"uris":["http://zotero.org/users/14426548/items/8Z3Y8LA9"],"itemData":{"id":5794,"type":"article-journal","abstract":"Revista Chilena de Anestesia Vol. 48 Num. 2 pp.  [...]","container-title":"Revista Chilena de Anestesia","issue":"2","language":"en-US","page":"146-152","title":"Monitoreo de presión de manguito de tubo endotraqueal","URL":"https://revistachilenadeanestesia.cl/monitoreo-de-presion-de-manguito-de-tubo-endotraqueal/","volume":"48","author":[{"family":"Rocha Anzaldo","given":"Marco Antonio"},{"family":"Longo","given":"Silvina"}],"accessed":{"date-parts":[["2025",2,11]]},"issued":{"date-parts":[["2019",5,19]]}}}],"schema":"https://github.com/citation-style-language/schema/raw/master/csl-citation.json"}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(51)</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que enfatizan el monitoreo continuo.</w:t>
      </w:r>
    </w:p>
    <w:p w14:paraId="4E227646"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Si bien esta revisión sugiere que las intervenciones podrían reducir la mortalidad, la evidencia existente es heterogénea. No siempre estas se traducen en reducciones significativas, lo que justifica la cautela al interpretar estos resultados. Además, la exclusión de artículos no hispanohablantes limita la comparación con estudios clave, como los de otras regiones geográficas, donde factores como la resistencia bacteriana modifican las estrategias preventivas.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{"citationID":"2YV2Zend","properties":{"formattedCitation":"(52)","plainCitation":"(52)","noteIndex":0},"citationItems":[{"id":5796,"uris":["http://zotero.org/users/14426548/items/9I6F66EA"],"itemData":{"id":5796,"type":"article-journal","abstract":"Introduction: Emergency services in hospitals worldwide have advanced over the years by implementing new techniques to solve respiratory problems in older adult patients. These respiratory problems are an important cause of hospital mortality and morbidity. One of the measures that have been taken to reduce it is the use of artificial mechanical ventilation.Objective: to describe pneumonia associated with mechanical ventilation in the elderly patient. Method: A systematic review was carried out using as information resources those available through Infomed (PubMed, PubMed Central, SciELO, Ebsco, Clinical Key), as well as Google Scholar. The search provided 78 articles, 26 were taken to cite the workDevelopment: In this review, all the updated content regarding pneumonia associated with mechanical ventilation from its early diagnosis was described; as well as its main causes analyzed from the point of view of clinical trials, the options that are taken today for its treatment. Preventive alternatives for this disease that affects patients in the Intensive Care Unit were also described. Conclusions: The most important risk factor for ventilator-associated pneumonia is the underlying medical conditions of mechanically ventilated patients, including their comorbidities and disease severity. Among its main complications are septic shock as well as induced lung damage. Among the sources of infection are bronchial aspiration, catheters as a source of entry as well as surgical wounds","container-title":"Revista Científica Estudiantil de Ciencias Médicas de Matanzas","ISSN":"2789-7567","issue":"2","language":"es","license":"Derechos de autor 2022 Eduardo Adiel Landrove-Escalona, Isabel Cristina Martel-Cabrera, Rodolfo Cruz-Rodríguez","note":"number: 2","page":"e94-e94","source":"revmedest.sld.cu","title":"Actualización sobre la neumonía asociada a la ventilación mecánica","URL":"https://revmedest.sld.cu/index.php/medest/article/view/94","volume":"2","author":[{"family":"Landrove-Escalona","given":"Eduardo Adiel"},{"family":"Martel-Cabrera","given":"Isabel Cristina"},{"family":"Cruz-Rodríguez","given":"Rodolfo"}],"accessed":{"date-parts":[["2025",2,11]]},"issued":{"date-parts":[["2022"]]}}}],"schema":"https://github.com/citation-style-language/schema/raw/master/csl-citation.json"}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(52)</w:t>
      </w:r>
      <w:r w:rsidRPr="000D227D">
        <w:rPr>
          <w:rFonts w:ascii="Roboto" w:eastAsia="Times New Roman" w:hAnsi="Roboto" w:cs="Times New Roman"/>
          <w:sz w:val="24"/>
          <w:szCs w:val="24"/>
          <w:vertAlign w:val="superscript"/>
          <w:lang w:eastAsia="es-ES"/>
        </w:rPr>
        <w:fldChar w:fldCharType="end"/>
      </w:r>
    </w:p>
    <w:p w14:paraId="1B204621"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La sugerencia de explorar probióticos y movilización temprana se alinea con hallazgos emergentes. Un ensayo de Johnstone et al. En año 2021 en </w:t>
      </w:r>
      <w:r w:rsidRPr="000D227D">
        <w:rPr>
          <w:rFonts w:ascii="Roboto" w:eastAsia="Times New Roman" w:hAnsi="Roboto" w:cs="Times New Roman"/>
          <w:i/>
          <w:iCs/>
          <w:sz w:val="24"/>
          <w:szCs w:val="24"/>
          <w:lang w:eastAsia="es-ES"/>
        </w:rPr>
        <w:t>The Lancet Respiratory Medicine</w:t>
      </w:r>
      <w:r w:rsidRPr="000D227D">
        <w:rPr>
          <w:rFonts w:ascii="Roboto" w:eastAsia="Times New Roman" w:hAnsi="Roboto" w:cs="Times New Roman"/>
          <w:sz w:val="24"/>
          <w:szCs w:val="24"/>
          <w:lang w:eastAsia="es-ES"/>
        </w:rPr>
        <w:t xml:space="preserve"> mostró que ciertas cepas probióticas reducen NAVM, aunque con riesgos de sepsis en po</w:t>
      </w:r>
      <w:r w:rsidRPr="000D227D">
        <w:rPr>
          <w:rFonts w:ascii="Roboto" w:eastAsia="Times New Roman" w:hAnsi="Roboto" w:cs="Times New Roman"/>
          <w:sz w:val="24"/>
          <w:szCs w:val="24"/>
          <w:lang w:eastAsia="es-ES"/>
        </w:rPr>
        <w:lastRenderedPageBreak/>
        <w:t>blaciones seleccionadas.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{"citationID":"gUhwxeJ2","properties":{"formattedCitation":"(53)","plainCitation":"(53)","noteIndex":0},"citationItems":[{"id":5798,"uris":["http://zotero.org/users/14426548/items/KJ7QVXU7"],"itemData":{"id":5798,"type":"article-journal","abstract":"Growing interest in microbial dysbiosis during critical illness has raised questions about the therapeutic potential of microbiome modification with probiotics. Prior randomized trials in this population suggest that probiotics reduce infection, particularly ventilator-associated pneumonia (VAP), although probiotic-associated infections have also been reported.To evaluate the effect of Lactobacillus rhamnosus GG on preventing VAP, additional infections, and other clinically important outcomes in the intensive care unit (ICU).Randomized placebo-controlled trial in 44 ICUs in Canada, the United States, and Saudi Arabia enrolling adults predicted to require mechanical ventilation for at least 72 hours. A total of 2653 patients were enrolled from October 2013 to March 2019 (final follow-up, October 2020).Enteral L rhamnosus GG (1 × 1010 colony-forming units) (n = 1321) or placebo (n = 1332) twice daily in the ICU.The primary outcome was VAP determined by duplicate blinded central adjudication. Secondary outcomes were other ICU-acquired infections including Clostridioides difficile infection, diarrhea, antimicrobial use, ICU and hospital length of stay, and mortality.Among 2653 randomized patients (mean age, 59.8 years [SD], 16.5 years), 2650 (99.9%) completed the trial (mean age, 59.8 years [SD], 16.5 years; 1063 women [40.1%.] with a mean Acute Physiology and Chronic Health Evaluation II score of 22.0 (SD, 7.8) and received the study product for a median of 9 days (IQR, 5-15 days). VAP developed among 289 of 1318 patients (21.9%) receiving probiotics vs 284 of 1332 controls (21.3%; hazard ratio [HR], 1.03 (95% CI, 0.87-1.22; P = .73, absolute difference, 0.6%, 95% CI, –2.5% to 3.7%). None of the 20 prespecified secondary outcomes, including other ICU-acquired infections, diarrhea, antimicrobial use, mortality, or length of stay showed a significant difference. Fifteen patients (1.1%) receiving probiotics vs 1 (0.1%) in the control group experienced the adverse event of L rhamnosus in a sterile site or the sole or predominant organism in a nonsterile site (odds ratio, 14.02; 95% CI, 1.79-109.58; P &amp;lt; .001).Among critically ill patients requiring mechanical ventilation, administration of the probiotic L rhamnosus GG compared with placebo, resulted in no significant difference in the development of ventilator-associated pneumonia. These findings do not support the use of L rhamnosus GG in critically ill patients.ClinicalTrials.gov Identifier: NCT02462590","container-title":"JAMA","DOI":"10.1001/jama.2021.13355","ISSN":"0098-7484","issue":"11","journalAbbreviation":"JAMA","page":"1024-1033","source":"Silverchair","title":"Effect of Probiotics on Incident Ventilator-Associated Pneumonia in Critically Ill Patients: A Randomized Clinical Trial","title-short":"Effect of Probiotics on Incident Ventilator-Associated Pneumonia in Critically Ill Patients","URL":"https://doi.org/10.1001/jama.2021.13355","volume":"326","author":[{"family":"Johnstone","given":"Jennie"},{"family":"Meade","given":"Maureen"},{"family":"Lauzier","given":"François"},{"family":"Marshall","given":"John"},{"family":"Duan","given":"Erick"},{"family":"Dionne","given":"Joanna"},{"family":"Arabi","given":"Yaseen M."},{"family":"Heels-Ansdell","given":"Diane"},{"family":"Thabane","given":"Lehana"},{"family":"Lamarche","given":"Daphnee"},{"family":"Surette","given":"Michael"},{"family":"Zytaruk","given":"Nicole"},{"family":"Mehta","given":"Sangeeta"},{"family":"Dodek","given":"Peter"},{"family":"McIntyre","given":"Lauralyn"},{"family":"English","given":"Shane"},{"family":"Rochwerg","given":"Bram"},{"family":"Karachi","given":"Tim"},{"family":"Henderson","given":"William"},{"family":"Wood","given":"Gordon"},{"family":"Ovakim","given":"Daniel"},{"family":"Herridge","given":"Margaret"},{"family":"Granton","given":"John"},{"family":"Wilcox","given":"M. Elizabeth"},{"family":"Goffi","given":"Alberto"},{"family":"Stelfox","given":"Henry T."},{"family":"Niven","given":"Daniel"},{"family":"Muscedere","given":"John"},{"family":"Lamontagne","given":"François"},{"family":"D’Aragon","given":"Frédérick"},{"family":"St.-Arnaud","given":"Charles"},{"family":"Ball","given":"Ian"},{"family":"Nagpal","given":"Dave"},{"family":"Girard","given":"Martin"},{"family":"Aslanian","given":"Pierre"},{"family":"Charbonney","given":"Emmanuel"},{"family":"Williamson","given":"David"},{"family":"Sligl","given":"Wendy"},{"family":"Friedrich","given":"Jan"},{"family":"Adhikari","given":"Neill K."},{"family":"Marquis","given":"François"},{"family":"Archambault","given":"Patrick"},{"family":"Khwaja","given":"Kosar"},{"family":"Kristof","given":"Arnold"},{"family":"Kutsogiannis","given":"James"},{"family":"Zarychanski","given":"Ryan"},{"family":"Paunovic","given":"Bojan"},{"family":"Reeve","given":"Brenda"},{"family":"Lellouche","given":"François"},{"family":"Hosek","given":"Paul"},{"family":"Tsang","given":"Jennifer"},{"family":"Binnie","given":"Alexandra"},{"family":"Trop","given":"Sébastien"},{"family":"Loubani","given":"Osama"},{"family":"Hall","given":"Richard"},{"family":"Cirone","given":"Robert"},{"family":"Reynolds","given":"Steve"},{"family":"Lysecki","given":"Paul"},{"family":"Golan","given":"Eyal"},{"family":"Cartin-Ceba","given":"Rodrigo"},{"family":"Taylor","given":"Robert"},{"family":"Cook","given":"Deborah"},{"literal":"Prevention of Severe Pneumonia and Endotracheal Colonization Trial (PROSPECT) Investigators and the Canadian Critical Care Trials Group"}],"accessed":{"date-parts":[["2025",2,11]]},"issued":{"date-parts":[["2021",9,21]]}}}],"schema":"https://github.com/citation-style-language/schema/raw/master/csl-citation.json"}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(53)</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Esta revisión refuerza consensos internacionales,</w:t>
      </w:r>
      <w:r w:rsidRPr="000D227D">
        <w:rPr>
          <w:rFonts w:ascii="Roboto" w:eastAsia="Times New Roman" w:hAnsi="Roboto" w:cs="Times New Roman"/>
          <w:sz w:val="24"/>
          <w:szCs w:val="24"/>
          <w:vertAlign w:val="superscript"/>
          <w:lang w:eastAsia="es-ES"/>
        </w:rPr>
        <w:fldChar w:fldCharType="begin"/>
      </w:r>
      <w:r w:rsidRPr="000D227D">
        <w:rPr>
          <w:rFonts w:ascii="Roboto" w:eastAsia="Times New Roman" w:hAnsi="Roboto" w:cs="Times New Roman"/>
          <w:sz w:val="24"/>
          <w:szCs w:val="24"/>
          <w:vertAlign w:val="superscript"/>
          <w:lang w:eastAsia="es-ES"/>
        </w:rPr>
        <w:instrText xml:space="preserve"> ADDIN ZOTERO_ITEM CSL_CITATION {"citationID":"frQFnOdM","properties":{"formattedCitation":"(43)","plainCitation":"(43)","noteIndex":0},"citationItems":[{"id":5779,"uris":["http://zotero.org/users/14426548/items/4M5NPS9C"],"itemData":{"id":5779,"type":"book","event-place":"Quito, Ecuador","publisher":"Cuevas Editores","publisher-place":"Quito, Ecuador","title":"Manual de Cuidados de Enfermería en Paciente Crítico Adulto","URL":"http://doi.org/10.56470/978-9942-627-90-2","author":[{"family":"González Estévez","given":"Edwin Javier"},{"family":"Quinatoa Ascanta","given":"Lourdes Bersabe"},{"family":"Toapanta Guanoluisa","given":"Daysi Alexandra"},{"family":"León Ramón","given":"Erika Elizabeth"},{"family":"Velastegui Pastaz","given":"Esteban Javier"},{"family":"Mendez Arevalo","given":"Karina Belen"},{"family":"Macias Avila","given":"Andrea Roxana"},{"family":"Acosta Nuñez","given":"Jeannette Mercedes"},{"family":"Chacha Uto","given":"David Gustavo"},{"family":"Hernández Orbe","given":"Doris Silvana"},{"family":"Campaña Guamani","given":"Diana Carolina"},{"family":"Hernández Castro","given":"Mirian Isabel"},{"family":"Castro Tejena","given":"Jessica Shirley"}],"issued":{"date-parts":[["2023"]]}}}],"schema":"https://github.com/citation-style-language/schema/raw/master/csl-citation.json"} </w:instrText>
      </w:r>
      <w:r w:rsidRPr="000D227D">
        <w:rPr>
          <w:rFonts w:ascii="Roboto" w:eastAsia="Times New Roman" w:hAnsi="Roboto" w:cs="Times New Roman"/>
          <w:sz w:val="24"/>
          <w:szCs w:val="24"/>
          <w:vertAlign w:val="superscript"/>
          <w:lang w:eastAsia="es-ES"/>
        </w:rPr>
        <w:fldChar w:fldCharType="separate"/>
      </w:r>
      <w:r w:rsidRPr="000D227D">
        <w:rPr>
          <w:rFonts w:ascii="Roboto" w:hAnsi="Roboto" w:cs="Times New Roman"/>
          <w:sz w:val="24"/>
          <w:szCs w:val="24"/>
          <w:vertAlign w:val="superscript"/>
        </w:rPr>
        <w:t>(43)</w:t>
      </w:r>
      <w:r w:rsidRPr="000D227D">
        <w:rPr>
          <w:rFonts w:ascii="Roboto" w:eastAsia="Times New Roman" w:hAnsi="Roboto" w:cs="Times New Roman"/>
          <w:sz w:val="24"/>
          <w:szCs w:val="24"/>
          <w:vertAlign w:val="superscript"/>
          <w:lang w:eastAsia="es-ES"/>
        </w:rPr>
        <w:fldChar w:fldCharType="end"/>
      </w:r>
      <w:r w:rsidRPr="000D227D">
        <w:rPr>
          <w:rFonts w:ascii="Roboto" w:eastAsia="Times New Roman" w:hAnsi="Roboto" w:cs="Times New Roman"/>
          <w:sz w:val="24"/>
          <w:szCs w:val="24"/>
          <w:lang w:eastAsia="es-ES"/>
        </w:rPr>
        <w:t xml:space="preserve"> pero también expone brechas regionales. Por ejemplo, en países de ingresos bajos, la falta de recursos limita la implementación de bundles, un tema poco explorado en la literatura incluida. Futuros estudios deberían integrar perspectivas cualitativas, que analizan barreras culturales y organizativas en UCI.</w:t>
      </w:r>
    </w:p>
    <w:p w14:paraId="568F694A" w14:textId="337BD443" w:rsidR="004307D4" w:rsidRPr="000D227D" w:rsidRDefault="00721EBE" w:rsidP="00721EBE">
      <w:pPr>
        <w:pStyle w:val="Ttulo1"/>
      </w:pPr>
      <w:r w:rsidRPr="000D227D">
        <w:rPr>
          <w:caps w:val="0"/>
        </w:rPr>
        <w:t>6.</w:t>
      </w:r>
      <w:r w:rsidRPr="000D227D">
        <w:t xml:space="preserve"> </w:t>
      </w:r>
      <w:r w:rsidR="004307D4" w:rsidRPr="000D227D">
        <w:t xml:space="preserve">conclusiones </w:t>
      </w:r>
    </w:p>
    <w:p w14:paraId="179495DE"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Esta revisión integrativa evidencia que las intervenciones de enfermería basadas en evidencia son fundamentales para reducir la incidencia de NAVM en personas críticos. Los hallazgos confirman que la implementación de bundles de prevención, que incluyen higiene bucal con clorhexidina al 0.12%, elevación de la cabecera a 30-45°, aspiración subglótica periódica y protocolos de destete temprano, disminuyen de manera significativa el riesgo de NAVM. Estas estrategias reducen las tasas de infección, acortan la duración de la ventilación mecánica y la estancia hospitalaria.</w:t>
      </w:r>
      <w:r w:rsidRPr="000D227D">
        <w:rPr>
          <w:rFonts w:ascii="Roboto" w:eastAsia="Times New Roman" w:hAnsi="Roboto" w:cs="Times New Roman"/>
          <w:sz w:val="24"/>
          <w:szCs w:val="24"/>
          <w:vertAlign w:val="superscript"/>
          <w:lang w:eastAsia="es-ES"/>
        </w:rPr>
        <w:t>(48)</w:t>
      </w:r>
    </w:p>
    <w:p w14:paraId="3A46208B" w14:textId="77777777" w:rsidR="000A2143" w:rsidRPr="000D227D" w:rsidRDefault="000A2143" w:rsidP="000A2143">
      <w:pPr>
        <w:spacing w:after="0" w:line="360" w:lineRule="auto"/>
        <w:rPr>
          <w:rFonts w:ascii="Roboto" w:eastAsia="Times New Roman" w:hAnsi="Roboto" w:cs="Times New Roman"/>
          <w:sz w:val="24"/>
          <w:szCs w:val="24"/>
          <w:lang w:eastAsia="es-ES"/>
        </w:rPr>
      </w:pPr>
      <w:r w:rsidRPr="000D227D">
        <w:rPr>
          <w:rFonts w:ascii="Roboto" w:eastAsia="Times New Roman" w:hAnsi="Roboto" w:cs="Times New Roman"/>
          <w:sz w:val="24"/>
          <w:szCs w:val="24"/>
          <w:lang w:eastAsia="es-ES"/>
        </w:rPr>
        <w:t xml:space="preserve">El papel del personal de enfermería emerge como un eje central en la prevención, mediante la aplicación rigurosa de prácticas asépticas, monitorización de parámetros ventilatorios y educación continua para garantizar adherencia a los protocolos. Sin embargo, persisten desafíos, como la variabilidad en la frecuencia de cambio de circuitos del ventilador y el uso óptimo de sedación, lo que subraya la necesidad de estandarización basada en evidencia. Entre las limitaciones de este trabajo destaca la exclusión de artículos no hispanohablantes, lo que podría sesgar la representación geográfica y limitar </w:t>
      </w:r>
      <w:r w:rsidRPr="000D227D">
        <w:rPr>
          <w:rFonts w:ascii="Roboto" w:eastAsia="Times New Roman" w:hAnsi="Roboto" w:cs="Times New Roman"/>
          <w:sz w:val="24"/>
          <w:szCs w:val="24"/>
          <w:lang w:eastAsia="es-ES"/>
        </w:rPr>
        <w:lastRenderedPageBreak/>
        <w:t>la generalización de hallazgos, en contextos con alta resistencia bacteriana o recursos limitados. Además, la escasez de estudios cualitativos resalta la necesidad de explorar barreras organizativas y culturales que afectan la implementación de prácticas preventivas en UCI.</w:t>
      </w:r>
    </w:p>
    <w:p w14:paraId="41E673E8" w14:textId="7AE6FD19" w:rsidR="000D227D" w:rsidRPr="000D227D" w:rsidRDefault="00721EBE" w:rsidP="000D227D">
      <w:pPr>
        <w:pStyle w:val="Ttulo1"/>
      </w:pPr>
      <w:r w:rsidRPr="000D227D">
        <w:rPr>
          <w:caps w:val="0"/>
        </w:rPr>
        <w:t>7</w:t>
      </w:r>
      <w:r w:rsidR="00920563" w:rsidRPr="000D227D">
        <w:rPr>
          <w:caps w:val="0"/>
        </w:rPr>
        <w:t>.</w:t>
      </w:r>
      <w:r w:rsidRPr="000D227D">
        <w:t xml:space="preserve"> </w:t>
      </w:r>
      <w:r w:rsidR="002F3733" w:rsidRPr="000D227D">
        <w:t>Agradecimientos</w:t>
      </w:r>
      <w:r w:rsidR="009E664A" w:rsidRPr="000D227D">
        <w:t>/</w:t>
      </w:r>
      <w:r w:rsidR="005A43E3" w:rsidRPr="000D227D">
        <w:t>Apoyos</w:t>
      </w:r>
    </w:p>
    <w:p w14:paraId="74DC25C0" w14:textId="1C5A2867" w:rsidR="002F3733" w:rsidRPr="000D227D" w:rsidRDefault="000A2143" w:rsidP="00920563">
      <w:r w:rsidRPr="000D227D">
        <w:t>Los autores agradecen a la Universidad Católica de Santiago de Guayaquil y a los profesionales que contribuyeron con su experiencia y acompañamiento durante el desarrollo del presente trabajo. Se reconoce el aporte de quienes participaron en la formación académica y en la revisión de contenidos relacionados con el cuidado de la persona critica.</w:t>
      </w:r>
    </w:p>
    <w:p w14:paraId="49CCC45E" w14:textId="1314BC1B" w:rsidR="000D227D" w:rsidRPr="000D227D" w:rsidRDefault="000D227D" w:rsidP="00920563">
      <w:r w:rsidRPr="000D227D">
        <w:t>8. REFERENCIAS</w:t>
      </w:r>
    </w:p>
    <w:p w14:paraId="62DEFA52" w14:textId="79479073" w:rsidR="000A2143" w:rsidRPr="000D227D" w:rsidRDefault="000A2143" w:rsidP="000D227D">
      <w:pPr>
        <w:pStyle w:val="Bibliografa"/>
        <w:rPr>
          <w:lang w:eastAsia="es-ES"/>
        </w:rPr>
      </w:pPr>
      <w:r w:rsidRPr="000D227D">
        <w:rPr>
          <w:lang w:eastAsia="es-ES"/>
        </w:rPr>
        <w:t>Enríquez-Estrada JD, Escobar-Mena MC, Pantoja-Zambrano GM. Factores clínicos y demográficos que predisponen a la neumonía asociada a la ventilación mecánica en pacientes adultos, hospitalizados en el Centro de Cuidados Cardioneurovasculares Pabón, Pasto, 2021-2023 [Tesis]. San Juan de Pasto: Universidad Mariana; 2024 [acceso:</w:t>
      </w:r>
      <w:r w:rsidRPr="000D227D">
        <w:t xml:space="preserve"> </w:t>
      </w:r>
      <w:r w:rsidRPr="000D227D">
        <w:rPr>
          <w:lang w:eastAsia="es-ES"/>
        </w:rPr>
        <w:t xml:space="preserve">27/01/2025]. Disponible en: </w:t>
      </w:r>
      <w:hyperlink r:id="rId11" w:history="1">
        <w:r w:rsidRPr="000D227D">
          <w:rPr>
            <w:rStyle w:val="Hipervnculo"/>
            <w:rFonts w:ascii="Roboto" w:eastAsia="Times New Roman" w:hAnsi="Roboto" w:cs="Times New Roman"/>
            <w:bCs/>
            <w:color w:val="auto"/>
            <w:sz w:val="24"/>
            <w:szCs w:val="24"/>
            <w:lang w:eastAsia="es-ES"/>
          </w:rPr>
          <w:t>https://repositorio.umariana.edu.co/bitstream/handle/20.500.14112/28532/Factores%20que%20predisponen%20a%20la%20NAVM%202024..pdf?sequence=4&amp;isAllowed=y</w:t>
        </w:r>
      </w:hyperlink>
      <w:r w:rsidRPr="000D227D">
        <w:rPr>
          <w:lang w:eastAsia="es-ES"/>
        </w:rPr>
        <w:t xml:space="preserve"> </w:t>
      </w:r>
    </w:p>
    <w:p w14:paraId="1F3603DE" w14:textId="35065C4C" w:rsidR="000A2143" w:rsidRPr="000D227D" w:rsidRDefault="000A2143" w:rsidP="000A2143">
      <w:pPr>
        <w:pStyle w:val="Bibliografa"/>
        <w:rPr>
          <w:lang w:eastAsia="es-ES"/>
        </w:rPr>
      </w:pPr>
      <w:r w:rsidRPr="000D227D">
        <w:rPr>
          <w:lang w:eastAsia="es-ES"/>
        </w:rPr>
        <w:t>Adonis FG, Aguilera-Miranda JP, Naveas-Vargas CP. Prevención de neumonías asociadas a ventilación mecánica en unidades de cuidados intensivos pediátricos. Benessere Revista de Enfermería. 2023 [acceso:</w:t>
      </w:r>
      <w:r w:rsidRPr="000D227D">
        <w:t xml:space="preserve"> </w:t>
      </w:r>
      <w:r w:rsidRPr="000D227D">
        <w:rPr>
          <w:lang w:eastAsia="es-ES"/>
        </w:rPr>
        <w:t xml:space="preserve">27/01/2025];8(1):. Disponible en: </w:t>
      </w:r>
      <w:hyperlink r:id="rId12" w:history="1">
        <w:r w:rsidRPr="000D227D">
          <w:rPr>
            <w:rStyle w:val="Hipervnculo"/>
            <w:rFonts w:ascii="Roboto" w:eastAsia="Times New Roman" w:hAnsi="Roboto" w:cs="Times New Roman"/>
            <w:bCs/>
            <w:color w:val="auto"/>
            <w:sz w:val="24"/>
            <w:szCs w:val="24"/>
            <w:lang w:eastAsia="es-ES"/>
          </w:rPr>
          <w:t>https://www.semanticscholar.org/paper/PREVENCI%C3%93N-DE-NEUMON%C3%8DAS-ASOCIADAS-A-VENTILACI%C3%93N-EN-Adonis-Aguilera-Miranda/2766a4bbecdd7df45e86e2d92291852fe8a79ce3</w:t>
        </w:r>
      </w:hyperlink>
      <w:r w:rsidRPr="000D227D">
        <w:rPr>
          <w:lang w:eastAsia="es-ES"/>
        </w:rPr>
        <w:t xml:space="preserve"> </w:t>
      </w:r>
    </w:p>
    <w:p w14:paraId="763F1A96" w14:textId="328C3D10" w:rsidR="000A2143" w:rsidRPr="000D227D" w:rsidRDefault="000A2143" w:rsidP="000A2143">
      <w:pPr>
        <w:pStyle w:val="Bibliografa"/>
        <w:rPr>
          <w:lang w:eastAsia="es-ES"/>
        </w:rPr>
      </w:pPr>
      <w:r w:rsidRPr="000D227D">
        <w:rPr>
          <w:lang w:eastAsia="es-ES"/>
        </w:rPr>
        <w:t xml:space="preserve">CHACAGUASAY MULLO MM. COMPETENCIAS DE ENFERMERÍA EN LA PREVENCIÓN DE NEUMONÍAS ASOCIADAS A VENTILACIÓN MECÁNICA EN LA UNIDAD DE TERAPIA INTENSIVA DE ADULTOS [Internet]. [AMBATO – ECUADOR]: UNIVERSIDAD REGIONAL AUTONOMA DE LOS ANDES; 2023. Disponible en: </w:t>
      </w:r>
      <w:r w:rsidRPr="000D227D">
        <w:rPr>
          <w:lang w:eastAsia="es-ES"/>
        </w:rPr>
        <w:lastRenderedPageBreak/>
        <w:t>https://dspace.uniandes.edu.ec/bitstream/123456789/17503/1/UA-MEC-EAC-207-2023.pdf</w:t>
      </w:r>
    </w:p>
    <w:p w14:paraId="6DEBDC82" w14:textId="71A6B701" w:rsidR="000A2143" w:rsidRPr="000D227D" w:rsidRDefault="000A2143" w:rsidP="000A2143">
      <w:pPr>
        <w:pStyle w:val="Bibliografa"/>
        <w:rPr>
          <w:lang w:eastAsia="es-ES"/>
        </w:rPr>
      </w:pPr>
      <w:r w:rsidRPr="000D227D">
        <w:rPr>
          <w:lang w:eastAsia="es-ES"/>
        </w:rPr>
        <w:t xml:space="preserve">Villacrés García EK, Vivar Moran CS, Gadvay Bonilla NM, Espinoza Balseca LK. Prevención y manejo clínico de la neumonía asociada a ventilación mecánica en unidad de cuidados intensivos. Dominio de las Ciencias. 2022;8(Extra 2):500-19. </w:t>
      </w:r>
    </w:p>
    <w:p w14:paraId="0C775659" w14:textId="24CCFE7E" w:rsidR="000A2143" w:rsidRPr="000D227D" w:rsidRDefault="000A2143" w:rsidP="000A2143">
      <w:pPr>
        <w:pStyle w:val="Bibliografa"/>
        <w:rPr>
          <w:lang w:eastAsia="es-ES"/>
        </w:rPr>
      </w:pPr>
      <w:r w:rsidRPr="000D227D">
        <w:rPr>
          <w:lang w:eastAsia="es-ES"/>
        </w:rPr>
        <w:t>Núñez González WA. Cuidados de enfermería en la prevención de Neumonías asociadas a ventilación mecánica en área critica, Hospital Cajamarca [Internet]. [TRUJILLO - PERÚ]: UNIVERSIDAD NACIONAL DE TRUJILLO; 2024. Disponible en: https://dspace.unitru.edu.pe/server/api/core/bitstreams/ac7314e6-6fe9-41cf-967a-2946b15d1cd9/content</w:t>
      </w:r>
    </w:p>
    <w:p w14:paraId="59385631" w14:textId="20A20920" w:rsidR="000A2143" w:rsidRPr="000D227D" w:rsidRDefault="000A2143" w:rsidP="000A2143">
      <w:pPr>
        <w:pStyle w:val="Bibliografa"/>
        <w:rPr>
          <w:lang w:eastAsia="es-ES"/>
        </w:rPr>
      </w:pPr>
      <w:r w:rsidRPr="000D227D">
        <w:rPr>
          <w:lang w:eastAsia="es-ES"/>
        </w:rPr>
        <w:t>Hernandez-Beltran DK, Bonilla-Farfan D. Percepción de la carga del cuidador familiar de personas con alteraciones en la salud mental. Boletín Semillero de Investigación en Familia [Internet]. 2024 [citado 9 de enero de 2025];6(1). Disponible en: https://www.semanticscholar.org/paper/Percepci%C3%B3n-de-la-carga-del-cuidador-familiar-de-con-Hernandez-Beltran-Bonilla-Farfan/4f9c479bb2de0bfd5dad59a5b13f3954d6a94833</w:t>
      </w:r>
    </w:p>
    <w:p w14:paraId="614F890A" w14:textId="24C34B38" w:rsidR="000A2143" w:rsidRPr="000D227D" w:rsidRDefault="000A2143" w:rsidP="000A2143">
      <w:pPr>
        <w:pStyle w:val="Bibliografa"/>
        <w:rPr>
          <w:lang w:val="en-US" w:eastAsia="es-ES"/>
        </w:rPr>
      </w:pPr>
      <w:r w:rsidRPr="000D227D">
        <w:rPr>
          <w:lang w:val="en-US" w:eastAsia="es-ES"/>
        </w:rPr>
        <w:t>Whittemore R, Knafl K. The integrative review: updated methodology. Journal of Advanced Nursing [Internet]. 2005 [citado 26 de enero de 2025];52(5):546-53. Disponible en: https://onlinelibrary.wiley.com/doi/abs/10.1111/j.1365-2648.2005.03621.x</w:t>
      </w:r>
    </w:p>
    <w:p w14:paraId="43492C69" w14:textId="3F05FA84" w:rsidR="000A2143" w:rsidRPr="000D227D" w:rsidRDefault="000A2143" w:rsidP="000A2143">
      <w:pPr>
        <w:pStyle w:val="Bibliografa"/>
        <w:rPr>
          <w:lang w:eastAsia="es-ES"/>
        </w:rPr>
      </w:pPr>
      <w:r w:rsidRPr="000D227D">
        <w:rPr>
          <w:lang w:val="en-US" w:eastAsia="es-ES"/>
        </w:rPr>
        <w:t xml:space="preserve">Page M, McKenzie J, Bossuyt PM, Boutron. The PRISMA 2020 statement: an updated guideline for reporting systematic reviews. </w:t>
      </w:r>
      <w:r w:rsidRPr="000D227D">
        <w:rPr>
          <w:lang w:eastAsia="es-ES"/>
        </w:rPr>
        <w:t>BMJ [Internet]. 2021 [citado 4 de agosto de 2024];372(71). Disponible en: https://www.bmj.com/content/372/bmj.n71.short</w:t>
      </w:r>
    </w:p>
    <w:p w14:paraId="69398192" w14:textId="19C2A312" w:rsidR="000A2143" w:rsidRPr="000D227D" w:rsidRDefault="000A2143" w:rsidP="000A2143">
      <w:pPr>
        <w:pStyle w:val="Bibliografa"/>
        <w:rPr>
          <w:lang w:eastAsia="es-ES"/>
        </w:rPr>
      </w:pPr>
      <w:r w:rsidRPr="000D227D">
        <w:rPr>
          <w:lang w:eastAsia="es-ES"/>
        </w:rPr>
        <w:t>Ortiz Huertas KA. Algoritmo de cuidados de enfermería de ventilación mecánica en pacientes críticos del área de emergencia del Hospital Luis G. Dávila en el año 2020 [Internet] [Pregrado]. [Ecuador]: UNIVERSIDAD REGIONAL AUTÓNOMA DE LOS ANDES; 2021 [citado 8 de febrero de 2025]. Disponible en: https://dspace.uniandes.edu.ec/handle/123456789/12774</w:t>
      </w:r>
    </w:p>
    <w:p w14:paraId="5E2CBE8A" w14:textId="03CF0222" w:rsidR="000A2143" w:rsidRPr="000D227D" w:rsidRDefault="000A2143" w:rsidP="000A2143">
      <w:pPr>
        <w:pStyle w:val="Bibliografa"/>
        <w:rPr>
          <w:lang w:eastAsia="es-ES"/>
        </w:rPr>
      </w:pPr>
      <w:r w:rsidRPr="000D227D">
        <w:rPr>
          <w:lang w:eastAsia="es-ES"/>
        </w:rPr>
        <w:t>Flores AH. Habilidades cognitivas del personal de enfermería en prevención de neumonía asociada a la ventilación [Internet] [Postgrado]. [México]: UNIVERSIDAD AUTÓNOMA DEL ESTADO DE MORELOS; 2022 [citado 8 de febrero de 2025]. Disponible en: http://riaa.uaem.mx/xmlui/handle/20.500.12055/2306</w:t>
      </w:r>
    </w:p>
    <w:p w14:paraId="63F8A3B2" w14:textId="0CAFE007" w:rsidR="000A2143" w:rsidRPr="000D227D" w:rsidRDefault="000A2143" w:rsidP="000D227D">
      <w:pPr>
        <w:pStyle w:val="Bibliografa"/>
        <w:rPr>
          <w:lang w:eastAsia="es-ES"/>
        </w:rPr>
      </w:pPr>
      <w:r w:rsidRPr="000D227D">
        <w:rPr>
          <w:lang w:eastAsia="es-ES"/>
        </w:rPr>
        <w:t xml:space="preserve">Paguay Carrasco SP. Manejo adecuado de enfermería en pacientes con ventilación mecánica invasiva en el área de cuidados intensivos adultos [Internet] [Postgrado]. [Ecuador]: UNIANDES; 2023 [citado 9 de febrero </w:t>
      </w:r>
      <w:r w:rsidRPr="000D227D">
        <w:rPr>
          <w:lang w:eastAsia="es-ES"/>
        </w:rPr>
        <w:lastRenderedPageBreak/>
        <w:t>de 2025]. Disponible en: https://dspace.uniandes.edu.ec/handle/123456789/18003</w:t>
      </w:r>
    </w:p>
    <w:p w14:paraId="54ACCEA9" w14:textId="52B2A2AB" w:rsidR="000A2143" w:rsidRPr="000D227D" w:rsidRDefault="000A2143" w:rsidP="000A2143">
      <w:pPr>
        <w:pStyle w:val="Bibliografa"/>
        <w:rPr>
          <w:lang w:eastAsia="es-ES"/>
        </w:rPr>
      </w:pPr>
      <w:r w:rsidRPr="000D227D">
        <w:rPr>
          <w:lang w:eastAsia="es-ES"/>
        </w:rPr>
        <w:t>Vitón Barboza A. Cuidado de enfermería y la prevención de neumonía en pacientes con ventilación mecánica invasiva, Hospital Regional Docente Cajamarca, 2023 [Internet]. [Perú]: Universidad Nacional de Cajamarca; 2024 [citado 9 de febrero de 2025]. Disponible en: http://repositorio.unc.edu.pe/handle/20.500.14074/7372</w:t>
      </w:r>
    </w:p>
    <w:p w14:paraId="048111EC" w14:textId="771B440C" w:rsidR="000A2143" w:rsidRPr="000D227D" w:rsidRDefault="000A2143" w:rsidP="000A2143">
      <w:pPr>
        <w:pStyle w:val="Bibliografa"/>
        <w:rPr>
          <w:lang w:eastAsia="es-ES"/>
        </w:rPr>
      </w:pPr>
      <w:r w:rsidRPr="000D227D">
        <w:rPr>
          <w:lang w:eastAsia="es-ES"/>
        </w:rPr>
        <w:t>Huaman Flores F. Nivel de Conocimiento sobre medidas preventivas de la neumonía asociada a ventilación mecánica y la práctica del personal de enfermería de la unidad de cuidados intensivos de una Clínica Privada 2023 [Internet]. Universidad Norbert Wiener.; 2023 [citado 9 de febrero de 2025]. Disponible en: https://hdl.handle.net/20.500.13053/9636</w:t>
      </w:r>
    </w:p>
    <w:p w14:paraId="66994D1E" w14:textId="519FD174" w:rsidR="000A2143" w:rsidRPr="000D227D" w:rsidRDefault="000A2143" w:rsidP="000A2143">
      <w:pPr>
        <w:pStyle w:val="Bibliografa"/>
        <w:rPr>
          <w:lang w:eastAsia="es-ES"/>
        </w:rPr>
      </w:pPr>
      <w:r w:rsidRPr="000D227D">
        <w:rPr>
          <w:lang w:eastAsia="es-ES"/>
        </w:rPr>
        <w:t>Carrasco Martinez EE. Conocimiento y práctica de la enfermera en prevención de la neumonía asociada a ventilación mecánica en la Unidad de Cuidados Intensivos - Hospital de Chancay, 2023 [Internet] [Pregrado]. Universidad Norbert Wiener; 2023 [citado 9 de febrero de 2025]. Disponible en: https://hdl.handle.net/20.500.13053/8970</w:t>
      </w:r>
    </w:p>
    <w:p w14:paraId="2230758E" w14:textId="1F56F508" w:rsidR="000A2143" w:rsidRPr="000D227D" w:rsidRDefault="000A2143" w:rsidP="000A2143">
      <w:pPr>
        <w:pStyle w:val="Bibliografa"/>
        <w:rPr>
          <w:lang w:eastAsia="es-ES"/>
        </w:rPr>
      </w:pPr>
      <w:r w:rsidRPr="000D227D">
        <w:rPr>
          <w:lang w:eastAsia="es-ES"/>
        </w:rPr>
        <w:t>Fernandez Castro CN, Espinoza Hinojosa JB. Conocimiento y práctica de enfermería sobre prevención de neumonía asociada a ventilación mecánica en la unidad de cuidados intensivos de un Hospital Nacional de Lima, 2023 [Internet] [Postgrado]. Universidad Nacional del Callao; 2023 [citado 9 de febrero de 2025]. Disponible en: https://repositorio.unac.edu.pe/handle/20.500.12952/8343</w:t>
      </w:r>
    </w:p>
    <w:p w14:paraId="6E99FB01" w14:textId="48E2A651" w:rsidR="000A2143" w:rsidRPr="000D227D" w:rsidRDefault="000A2143" w:rsidP="000D227D">
      <w:pPr>
        <w:pStyle w:val="Bibliografa"/>
        <w:rPr>
          <w:lang w:eastAsia="es-ES"/>
        </w:rPr>
      </w:pPr>
      <w:r w:rsidRPr="000D227D">
        <w:rPr>
          <w:lang w:eastAsia="es-ES"/>
        </w:rPr>
        <w:t>Sarmiento Chacaltana RE. Conocimiento y práctica de enfermería en la prevención de neumonía asociada a la ventilación mecánica en la unidad de cuidados intensivos de un hospital público nivel IV de Lima, 2024 [Internet] [Pregrado]. Universidad Privada Norbert Wiener; 2024 [citado 9 de febrero de 2025]. Disponible en: https://hdl.handle.net/20.500.13053/12319</w:t>
      </w:r>
    </w:p>
    <w:p w14:paraId="243F3D37" w14:textId="1609039B" w:rsidR="000A2143" w:rsidRPr="000D227D" w:rsidRDefault="000A2143" w:rsidP="000A2143">
      <w:pPr>
        <w:pStyle w:val="Bibliografa"/>
        <w:rPr>
          <w:lang w:eastAsia="es-ES"/>
        </w:rPr>
      </w:pPr>
      <w:r w:rsidRPr="000D227D">
        <w:rPr>
          <w:lang w:eastAsia="es-ES"/>
        </w:rPr>
        <w:t xml:space="preserve">Fernández Gimeno I. COMPETENCIA ENFERMERA EN LA IMPLEMENTACIÓN DEL PROTOCOLO DE PREVENCIÓN NEUMONÍA ZERO ASOCIADA A VETILACIÓN MECÁNICA EN CUIDADOS INTENSIVOS [Pregrado]. [España]: Universidad de Valladolid; 2023. </w:t>
      </w:r>
    </w:p>
    <w:p w14:paraId="291C3788" w14:textId="56B93413" w:rsidR="000A2143" w:rsidRPr="000D227D" w:rsidRDefault="000A2143" w:rsidP="000A2143">
      <w:pPr>
        <w:pStyle w:val="Bibliografa"/>
        <w:rPr>
          <w:lang w:eastAsia="es-ES"/>
        </w:rPr>
      </w:pPr>
      <w:r w:rsidRPr="000D227D">
        <w:rPr>
          <w:lang w:eastAsia="es-ES"/>
        </w:rPr>
        <w:t>Gonzales Pisfil P, Gutierrez Graus JA. Cuidado enfermero en la prevención de neumonía asociada a ventilación mecánica al paciente adulto crítico de un Hospital Nivel III Chiclayo – 2022 [Internet] [Postgrado]. [Perú]: Universidad Nacional Pedro Ruiz Gallo; 2022 [citado 9 de febrero de 2025]. Disponible en: http://repositorio.unprg.edu.pe/handle/20.500.12893/11714</w:t>
      </w:r>
    </w:p>
    <w:p w14:paraId="3A8B19FF" w14:textId="09BCF6DA" w:rsidR="000A2143" w:rsidRPr="000D227D" w:rsidRDefault="000A2143" w:rsidP="000A2143">
      <w:pPr>
        <w:pStyle w:val="Bibliografa"/>
        <w:rPr>
          <w:lang w:eastAsia="es-ES"/>
        </w:rPr>
      </w:pPr>
      <w:r w:rsidRPr="000D227D">
        <w:rPr>
          <w:lang w:eastAsia="es-ES"/>
        </w:rPr>
        <w:lastRenderedPageBreak/>
        <w:t>Centeno Guzman R, Cotarma Matute V, Ramos Zavala P. Cuidado de enfermería y prevención de neumonía por ventilación mecánica en el paciente crítico, unidad de cuidados intensivos, hospital sub regional de Andahuaylas, 2022 [Internet] [Postgrado]. Universidad Nacional del Callao; 2022 [citado 9 de febrero de 2025]. Disponible en: https://repositorio.unac.edu.pe/handle/20.500.12952/7709</w:t>
      </w:r>
    </w:p>
    <w:p w14:paraId="05713151" w14:textId="2FB69465" w:rsidR="000A2143" w:rsidRPr="000D227D" w:rsidRDefault="000A2143" w:rsidP="000A2143">
      <w:pPr>
        <w:pStyle w:val="Bibliografa"/>
        <w:rPr>
          <w:lang w:eastAsia="es-ES"/>
        </w:rPr>
      </w:pPr>
      <w:r w:rsidRPr="000D227D">
        <w:rPr>
          <w:lang w:eastAsia="es-ES"/>
        </w:rPr>
        <w:t>Parra Martínez JC. Intervenciones de enfermería para prevenir infecciones asociadas a la atención sanitaria en pacientes oncológicos. Revisión bibliográfica [Internet] [Tesis de Maestría]. [Ecuador]: UNIANDES; 2024 [citado 9 de febrero de 2025]. Disponible en: https://dspace.uniandes.edu.ec/handle/123456789/18355</w:t>
      </w:r>
    </w:p>
    <w:p w14:paraId="627DB68F" w14:textId="0DFCC36D" w:rsidR="000A2143" w:rsidRPr="000D227D" w:rsidRDefault="000A2143" w:rsidP="000A2143">
      <w:pPr>
        <w:pStyle w:val="Bibliografa"/>
        <w:rPr>
          <w:lang w:eastAsia="es-ES"/>
        </w:rPr>
      </w:pPr>
      <w:r w:rsidRPr="000D227D">
        <w:rPr>
          <w:lang w:eastAsia="es-ES"/>
        </w:rPr>
        <w:t>Viscaino Conce MA. Intervención de enfermería en la prevención de neumonía asociada a ventilación mecánica en uci [Internet] [Tesis de Maestría]. [Ecuador]: UNIANDES; 2023 [citado 9 de febrero de 2025]. Disponible en: https://dspace.uniandes.edu.ec/handle/123456789/17026</w:t>
      </w:r>
    </w:p>
    <w:p w14:paraId="0BD16664" w14:textId="15C6AF9C" w:rsidR="000A2143" w:rsidRPr="000D227D" w:rsidRDefault="000A2143" w:rsidP="000A2143">
      <w:pPr>
        <w:pStyle w:val="Bibliografa"/>
        <w:rPr>
          <w:lang w:eastAsia="es-ES"/>
        </w:rPr>
      </w:pPr>
      <w:r w:rsidRPr="000D227D">
        <w:rPr>
          <w:lang w:eastAsia="es-ES"/>
        </w:rPr>
        <w:t>Najarro Gamboa DY. INT</w:t>
      </w:r>
      <w:bookmarkStart w:id="13" w:name="_GoBack"/>
      <w:bookmarkEnd w:id="13"/>
      <w:r w:rsidRPr="000D227D">
        <w:rPr>
          <w:lang w:eastAsia="es-ES"/>
        </w:rPr>
        <w:t>ERVENCIONES DE ENFERMERIA DESTINADAS A LA PREVENCION DE LA NEUMONIA ASOCIADA A LA VENTILACION MECANICA. [Internet] [Postgrado]. [Perú]: Universidad Cayetano Heredia; 2021. Disponible en: https://repositorio.upch.edu.pe/bitstream/handle/20.500.12866/10317/Intervenciones_NajarroGamboa_Daisy.pdf?sequence=1</w:t>
      </w:r>
    </w:p>
    <w:p w14:paraId="7B51C704" w14:textId="281BE964" w:rsidR="000A2143" w:rsidRPr="000D227D" w:rsidRDefault="000A2143" w:rsidP="000A2143">
      <w:pPr>
        <w:pStyle w:val="Bibliografa"/>
        <w:rPr>
          <w:lang w:eastAsia="es-ES"/>
        </w:rPr>
      </w:pPr>
      <w:r w:rsidRPr="000D227D">
        <w:rPr>
          <w:lang w:eastAsia="es-ES"/>
        </w:rPr>
        <w:t>Abad Ventura EJ. Conocimientos y prácticas del profesional de enfermería sobre la prevención de neumonía asociada a ventilación mecánica en la unidad de cuidados intensivos de un hospital nacional de Lima, 2024 [Internet] [Postgrado]. Universidad Privada Norbert Wiener; 2024 [citado 9 de febrero de 2025]. Disponible en: https://hdl.handle.net/20.500.13053/12279</w:t>
      </w:r>
    </w:p>
    <w:p w14:paraId="0B4CE99B" w14:textId="23B96D6B" w:rsidR="000A2143" w:rsidRPr="000D227D" w:rsidRDefault="000A2143" w:rsidP="000A2143">
      <w:pPr>
        <w:pStyle w:val="Bibliografa"/>
        <w:rPr>
          <w:lang w:eastAsia="es-ES"/>
        </w:rPr>
      </w:pPr>
      <w:r w:rsidRPr="000D227D">
        <w:rPr>
          <w:lang w:eastAsia="es-ES"/>
        </w:rPr>
        <w:t>Cordova López L. Conocimiento sobre la neumonía que posee el profesional de enfermería y su relación con la prevención de pacientes adultos con ventilación mecánica en la unidad de cuidados intensivos del hospital Vitarte – 2021 [Internet] [Postgrado]. Universidad Privada Norbert Wiener; 2021 [citado 9 de febrero de 2025]. Disponible en: https://hdl.handle.net/20.500.13053/5403</w:t>
      </w:r>
    </w:p>
    <w:p w14:paraId="20AA8A3F" w14:textId="5D8F823B" w:rsidR="000A2143" w:rsidRPr="000D227D" w:rsidRDefault="000A2143" w:rsidP="000A2143">
      <w:pPr>
        <w:pStyle w:val="Bibliografa"/>
        <w:rPr>
          <w:lang w:eastAsia="es-ES"/>
        </w:rPr>
      </w:pPr>
      <w:r w:rsidRPr="000D227D">
        <w:rPr>
          <w:lang w:eastAsia="es-ES"/>
        </w:rPr>
        <w:t>Reyes Aguirre NR. Conocimiento y práctica de medidas de prevención de neumonías asociadas a ventilación mecánica del enfermero en la unidad de cuidados intensivos del establecimiento de Salud Lima, 2022 [Internet] [Postgrado]. Universidad Privada Norbert Wiener; 2023 [citado 9 de febrero de 2025]. Disponible en: https://hdl.handle.net/20.500.13053/8585</w:t>
      </w:r>
    </w:p>
    <w:p w14:paraId="4986496F" w14:textId="39CB9878" w:rsidR="000A2143" w:rsidRPr="000D227D" w:rsidRDefault="000A2143" w:rsidP="000A2143">
      <w:pPr>
        <w:pStyle w:val="Bibliografa"/>
        <w:rPr>
          <w:lang w:eastAsia="es-ES"/>
        </w:rPr>
      </w:pPr>
      <w:r w:rsidRPr="000D227D">
        <w:rPr>
          <w:lang w:eastAsia="es-ES"/>
        </w:rPr>
        <w:t xml:space="preserve">Pianto Guzmán RE. Nivel de conocimientos y prácticas del enfermero sobre la prevención de neumonía en pacientes sometidos a ventilación mecánica en el Hospital De Emergencias Villa El Salvador, 2022. [Internet] </w:t>
      </w:r>
      <w:r w:rsidRPr="000D227D">
        <w:rPr>
          <w:lang w:eastAsia="es-ES"/>
        </w:rPr>
        <w:lastRenderedPageBreak/>
        <w:t>[Postgrado]. Universidad Privada Norbert Wiener; 2022 [citado 9 de febrero de 2025]. Disponible en: https://hdl.handle.net/20.500.13053/7098</w:t>
      </w:r>
    </w:p>
    <w:p w14:paraId="3FBC0A28" w14:textId="74872097" w:rsidR="000A2143" w:rsidRPr="000D227D" w:rsidRDefault="000A2143" w:rsidP="000A2143">
      <w:pPr>
        <w:pStyle w:val="Bibliografa"/>
        <w:rPr>
          <w:lang w:eastAsia="es-ES"/>
        </w:rPr>
      </w:pPr>
      <w:r w:rsidRPr="000D227D">
        <w:rPr>
          <w:lang w:eastAsia="es-ES"/>
        </w:rPr>
        <w:t>Cando Paladines NM. Determinación de los cuidados de enfermería en la neumonía asociada a la ventilación mecánica en pacientes hospitalizados en terapia intensiva, clínica Quito 2022 [Internet] [Tesis de Maestría]. [Ecuador]: UNIANDES; 2023 [citado 10 de febrero de 2025]. Disponible en: https://dspace.uniandes.edu.ec/handle/123456789/16116</w:t>
      </w:r>
    </w:p>
    <w:p w14:paraId="2BDE6A69" w14:textId="6DF49266" w:rsidR="000A2143" w:rsidRPr="000D227D" w:rsidRDefault="000A2143" w:rsidP="000A2143">
      <w:pPr>
        <w:pStyle w:val="Bibliografa"/>
        <w:rPr>
          <w:lang w:eastAsia="es-ES"/>
        </w:rPr>
      </w:pPr>
      <w:r w:rsidRPr="000D227D">
        <w:rPr>
          <w:lang w:eastAsia="es-ES"/>
        </w:rPr>
        <w:t>Pacheco Larreátegui Y. Conocimiento y prácticas de prevención de neumonía intrahospitalaria por ventilación mecánica en el profesional de enfermería del Hospital Domingo Olavegoya, Jauja, 2022 [Internet] [Postgrado]. Universidad Privada Norbert Wiener; 2022 [citado 10 de febrero de 2025]. Disponible en: https://hdl.handle.net/20.500.13053/7328</w:t>
      </w:r>
    </w:p>
    <w:p w14:paraId="0EA51BBC" w14:textId="2E7CBD93" w:rsidR="000A2143" w:rsidRPr="000D227D" w:rsidRDefault="000A2143" w:rsidP="000A2143">
      <w:pPr>
        <w:pStyle w:val="Bibliografa"/>
        <w:rPr>
          <w:lang w:eastAsia="es-ES"/>
        </w:rPr>
      </w:pPr>
      <w:r w:rsidRPr="000D227D">
        <w:rPr>
          <w:lang w:eastAsia="es-ES"/>
        </w:rPr>
        <w:t>Luna Ascarate GG. Nivel de conocimientos y prácticas de medidas preventivas de la neumonía asociada a la ventilación mecánica en la Unidad de Cuidados Intensivos del Hospital de Emergencia de Villa El Salvador 2022 [Internet] [Postgrado]. Universidad Privada Norbert Wiener; 2022 [citado 10 de febrero de 2025]. Disponible en: https://hdl.handle.net/20.500.13053/7350</w:t>
      </w:r>
    </w:p>
    <w:p w14:paraId="6F25A9C0" w14:textId="7C791738" w:rsidR="000A2143" w:rsidRPr="000D227D" w:rsidRDefault="000A2143" w:rsidP="000A2143">
      <w:pPr>
        <w:pStyle w:val="Bibliografa"/>
        <w:rPr>
          <w:lang w:eastAsia="es-ES"/>
        </w:rPr>
      </w:pPr>
      <w:r w:rsidRPr="000D227D">
        <w:rPr>
          <w:lang w:eastAsia="es-ES"/>
        </w:rPr>
        <w:t>Chacaguasay Mullo MM. Competencias de enfermería en la prevención de neumonías asociadas a ventilación mecánica en la unidad de terapia intensiva de adultos [Internet] [Tesis de Maestría]. UNIANDES; 2023 [citado 10 de febrero de 2025]. Disponible en: https://dspace.uniandes.edu.ec/handle/123456789/17503</w:t>
      </w:r>
    </w:p>
    <w:p w14:paraId="12EE1C45" w14:textId="76F9CBBD" w:rsidR="000A2143" w:rsidRPr="000D227D" w:rsidRDefault="000A2143" w:rsidP="000A2143">
      <w:pPr>
        <w:pStyle w:val="Bibliografa"/>
        <w:rPr>
          <w:lang w:eastAsia="es-ES"/>
        </w:rPr>
      </w:pPr>
      <w:r w:rsidRPr="000D227D">
        <w:rPr>
          <w:lang w:eastAsia="es-ES"/>
        </w:rPr>
        <w:t>Polo Cámara G. PREVENCIÓN DE NEUMONÍA ASOCIADA A LA VENTILACIÓN MECÁNICA INVASIVA EN UCI MEDIANTE CUIDADOS ENFERMEROS [Internet] [Pregrado]. [España]: UNIVERSIDAD DE JAÉN; 2023. Disponible en: https://hdl.handle.net/10953.1/319</w:t>
      </w:r>
    </w:p>
    <w:p w14:paraId="53BF3DBC" w14:textId="21BEA453" w:rsidR="000A2143" w:rsidRPr="000D227D" w:rsidRDefault="000A2143" w:rsidP="000A2143">
      <w:pPr>
        <w:pStyle w:val="Bibliografa"/>
        <w:rPr>
          <w:lang w:eastAsia="es-ES"/>
        </w:rPr>
      </w:pPr>
      <w:r w:rsidRPr="000D227D">
        <w:rPr>
          <w:lang w:eastAsia="es-ES"/>
        </w:rPr>
        <w:t>Fernandez Castro CN, Espinoza Hinojosa JB. Conocimiento y práctica de enfermería sobre prevención de neumonía asociada a ventilación mecánica en la unidad de cuidados intensivos de un Hospital Nacional de Lima, 2023 [Internet] [Postgrado]. Universidad Nacional del Callao; 2023 [citado 9 de febrero de 2025]. Disponible en: https://repositorio.unac.edu.pe/handle/20.500.12952/8343</w:t>
      </w:r>
    </w:p>
    <w:p w14:paraId="6AB037C0" w14:textId="4365DF13" w:rsidR="000A2143" w:rsidRPr="000D227D" w:rsidRDefault="000A2143" w:rsidP="000A2143">
      <w:pPr>
        <w:pStyle w:val="Bibliografa"/>
        <w:rPr>
          <w:lang w:eastAsia="es-ES"/>
        </w:rPr>
      </w:pPr>
      <w:r w:rsidRPr="000D227D">
        <w:rPr>
          <w:lang w:eastAsia="es-ES"/>
        </w:rPr>
        <w:t>Cordova López L. Conocimiento sobre la neumonía que posee el profesional de enfermería y su relación con la prevención de pacientes adultos con ventilación mecánica en la unidad de cuidados intensivos del hospital Vitarte – 2021 [Internet] [Postgrado]. Universidad Privada Norbert Wiener; 2021 [citado 9 de febrero de 2025]. Disponible en: https://hdl.handle.net/20.500.13053/5403</w:t>
      </w:r>
    </w:p>
    <w:p w14:paraId="0557B485" w14:textId="2BBB11EA" w:rsidR="000A2143" w:rsidRPr="000D227D" w:rsidRDefault="000A2143" w:rsidP="000A2143">
      <w:pPr>
        <w:pStyle w:val="Bibliografa"/>
        <w:rPr>
          <w:lang w:eastAsia="es-ES"/>
        </w:rPr>
      </w:pPr>
      <w:r w:rsidRPr="000D227D">
        <w:rPr>
          <w:lang w:eastAsia="es-ES"/>
        </w:rPr>
        <w:lastRenderedPageBreak/>
        <w:t>Pacheco Larreátegui Y. Conocimiento y prácticas de prevención de neumonía intrahospitalaria por ventilación mecánica en el profesional de enfermería del Hospital Domingo Olavegoya, Jauja, 2022 [Internet] [Postgrado]. Universidad Privada Norbert Wiener; 2022 [citado 9 de febrero de 2025]. Disponible en: https://hdl.handle.net/20.500.13053/7328</w:t>
      </w:r>
    </w:p>
    <w:p w14:paraId="10B4F7C9" w14:textId="6F76BFF8" w:rsidR="000A2143" w:rsidRPr="000D227D" w:rsidRDefault="000A2143" w:rsidP="000A2143">
      <w:pPr>
        <w:pStyle w:val="Bibliografa"/>
        <w:rPr>
          <w:lang w:eastAsia="es-ES"/>
        </w:rPr>
      </w:pPr>
      <w:r w:rsidRPr="000D227D">
        <w:rPr>
          <w:lang w:eastAsia="es-ES"/>
        </w:rPr>
        <w:t>Carrasco Martinez EE. Conocimiento y práctica de la enfermera en prevención de la neumonía asociada a ventilación mecánica en la Unidad de Cuidados Intensivos - Hospital de Chancay, 2023 [Internet] [Pregrado]. Universidad Norbert Wiener; 2023 [citado 9 de febrero de 2025]. Disponible en: https://hdl.handle.net/20.500.13053/8970</w:t>
      </w:r>
    </w:p>
    <w:p w14:paraId="55429EB5" w14:textId="2F827A62" w:rsidR="000A2143" w:rsidRPr="000D227D" w:rsidRDefault="000A2143" w:rsidP="000D227D">
      <w:pPr>
        <w:pStyle w:val="Bibliografa"/>
        <w:rPr>
          <w:lang w:eastAsia="es-ES"/>
        </w:rPr>
      </w:pPr>
      <w:r w:rsidRPr="000D227D">
        <w:rPr>
          <w:lang w:eastAsia="es-ES"/>
        </w:rPr>
        <w:t>Luna Ascarate GG. Nivel de conocimientos y prácticas de medidas preventivas de la neumonía asociada a la ventilación mecánica en la Unidad de Cuidados Intensivos del Hospital de Emergencia de Villa El Salvador 2022 [Internet] [Postgrado]. Universidad Privada Norbert Wiener; 2022 [citado 9 de febrero de 2025]. Disponible en: https://hdl.handle.net/20.500.13053/7350</w:t>
      </w:r>
    </w:p>
    <w:p w14:paraId="77CF5AA5" w14:textId="44B7040D" w:rsidR="000A2143" w:rsidRPr="000D227D" w:rsidRDefault="000A2143" w:rsidP="000A2143">
      <w:pPr>
        <w:pStyle w:val="Bibliografa"/>
        <w:rPr>
          <w:lang w:val="en-US" w:eastAsia="es-ES"/>
        </w:rPr>
      </w:pPr>
      <w:r w:rsidRPr="000D227D">
        <w:rPr>
          <w:lang w:eastAsia="es-ES"/>
        </w:rPr>
        <w:t xml:space="preserve">González Estévez EJ, Quinatoa Ascanta LB, Toapanta Guanoluisa DA, León Ramón EE, Velastegui Pastaz EJ, Mendez Arevalo KB, et al. Manual de Cuidados de Enfermería en Paciente Crítico Adulto [Internet]. </w:t>
      </w:r>
      <w:r w:rsidRPr="000D227D">
        <w:rPr>
          <w:lang w:val="en-US" w:eastAsia="es-ES"/>
        </w:rPr>
        <w:t>Quito, Ecuador: Cuevas Editores; 2023. Disponible en: http://doi.org/10.56470/978-9942-627-90-2</w:t>
      </w:r>
    </w:p>
    <w:p w14:paraId="68D5646D" w14:textId="56CD9E2F" w:rsidR="000A2143" w:rsidRPr="000D227D" w:rsidRDefault="000A2143" w:rsidP="000A2143">
      <w:pPr>
        <w:pStyle w:val="Bibliografa"/>
        <w:rPr>
          <w:lang w:eastAsia="es-ES"/>
        </w:rPr>
      </w:pPr>
      <w:r w:rsidRPr="000D227D">
        <w:rPr>
          <w:lang w:val="en-US" w:eastAsia="es-ES"/>
        </w:rPr>
        <w:t xml:space="preserve">Muscedere J, Dodek P, Keenan S, Fowler R, Cook D, Heyland D. Comprehensive evidence-based clinical practice guidelines for ventilator-associated pneumonia: Prevention. </w:t>
      </w:r>
      <w:r w:rsidRPr="000D227D">
        <w:rPr>
          <w:lang w:eastAsia="es-ES"/>
        </w:rPr>
        <w:t>Journal of Critical Care [Internet]. 1 de marzo de 2008 [citado 11 de febrero de 2025];23(1):126-37. Disponible en: https://www.sciencedirect.com/science/article/pii/S0883944108000051</w:t>
      </w:r>
    </w:p>
    <w:p w14:paraId="5D7A866F" w14:textId="2A2A4CEA" w:rsidR="000A2143" w:rsidRPr="000D227D" w:rsidRDefault="000A2143" w:rsidP="000A2143">
      <w:pPr>
        <w:pStyle w:val="Bibliografa"/>
        <w:rPr>
          <w:lang w:eastAsia="es-ES"/>
        </w:rPr>
      </w:pPr>
      <w:r w:rsidRPr="000D227D">
        <w:rPr>
          <w:lang w:eastAsia="es-ES"/>
        </w:rPr>
        <w:t>Fernández García ER, Corona Meléndez JC, Fernández García ER, Corona Meléndez JC. Tubo endotraqueal con aspiración subglótica y riesgo de neumonía asociada a ventilador. Medicina crítica (Colegio Mexicano de Medicina Crítica) [Internet]. febrero de 2018 [citado 11 de febrero de 2025];32(1):34-40. Disponible en: http://www.scielo.org.mx/scielo.php?script=sci_abstract&amp;pid=S2448-89092018000100034&amp;lng=es&amp;nrm=iso&amp;tlng=es</w:t>
      </w:r>
    </w:p>
    <w:p w14:paraId="40842C30" w14:textId="49FE3BCE" w:rsidR="000A2143" w:rsidRPr="000D227D" w:rsidRDefault="000A2143" w:rsidP="000A2143">
      <w:pPr>
        <w:pStyle w:val="Bibliografa"/>
        <w:rPr>
          <w:lang w:eastAsia="es-ES"/>
        </w:rPr>
      </w:pPr>
      <w:r w:rsidRPr="000D227D">
        <w:rPr>
          <w:lang w:eastAsia="es-ES"/>
        </w:rPr>
        <w:t>García Estudillo E. Evaluación del efecto de la aspiración subglótica como prevención de la neumonía asociada al ventilador. Enfermería integral: Revista científica del Colegio Oficial de Enfermería de Valencia [Internet]. 2021 [citado 11 de febrero de 2025];(129):62-5. Disponible en: https://dialnet.unirioja.es/servlet/articulo?codigo=8431112</w:t>
      </w:r>
    </w:p>
    <w:p w14:paraId="1CED1DA4" w14:textId="46151D7A" w:rsidR="00CE0F4B" w:rsidRPr="000D227D" w:rsidRDefault="000A2143" w:rsidP="000D227D">
      <w:pPr>
        <w:pStyle w:val="Bibliografa"/>
        <w:rPr>
          <w:lang w:eastAsia="es-ES"/>
        </w:rPr>
      </w:pPr>
      <w:r w:rsidRPr="000D227D">
        <w:rPr>
          <w:lang w:eastAsia="es-ES"/>
        </w:rPr>
        <w:t xml:space="preserve">Maldonado E, Fuentes I, Riquelme ML, Sáez M, Villarroel E. Documento de Consenso: Prevención de Neumonía Asociada a Ventilación Mecánica del Adulto. Revista Chilena de MediCina intensiva [Internet]. </w:t>
      </w:r>
      <w:r w:rsidRPr="000D227D">
        <w:rPr>
          <w:lang w:eastAsia="es-ES"/>
        </w:rPr>
        <w:lastRenderedPageBreak/>
        <w:t>2018;33(1):15-28. Disponible en: https://www.medicina-intensiva.cl/reco/prevencion_NAV_2018.pdf</w:t>
      </w:r>
    </w:p>
    <w:sectPr w:rsidR="00CE0F4B" w:rsidRPr="000D227D"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61CA5" w14:textId="77777777" w:rsidR="00160310" w:rsidRDefault="00160310" w:rsidP="00EB0247">
      <w:pPr>
        <w:spacing w:after="0" w:line="240" w:lineRule="auto"/>
      </w:pPr>
      <w:r>
        <w:separator/>
      </w:r>
    </w:p>
  </w:endnote>
  <w:endnote w:type="continuationSeparator" w:id="0">
    <w:p w14:paraId="0F22D430" w14:textId="77777777" w:rsidR="00160310" w:rsidRDefault="00160310"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2EF"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EE9AA" w14:textId="77777777" w:rsidR="00160310" w:rsidRDefault="00160310" w:rsidP="00EB0247">
      <w:pPr>
        <w:spacing w:after="0" w:line="240" w:lineRule="auto"/>
      </w:pPr>
      <w:r>
        <w:separator/>
      </w:r>
    </w:p>
  </w:footnote>
  <w:footnote w:type="continuationSeparator" w:id="0">
    <w:p w14:paraId="6D42ED38" w14:textId="77777777" w:rsidR="00160310" w:rsidRDefault="00160310"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85BB1"/>
    <w:multiLevelType w:val="hybridMultilevel"/>
    <w:tmpl w:val="C35416AE"/>
    <w:lvl w:ilvl="0" w:tplc="A6FCAB8A">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5"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3825E0"/>
    <w:multiLevelType w:val="hybridMultilevel"/>
    <w:tmpl w:val="558EAE64"/>
    <w:lvl w:ilvl="0" w:tplc="A6FCAB8A">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F403763"/>
    <w:multiLevelType w:val="multilevel"/>
    <w:tmpl w:val="25D2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4"/>
  </w:num>
  <w:num w:numId="13">
    <w:abstractNumId w:val="17"/>
  </w:num>
  <w:num w:numId="14">
    <w:abstractNumId w:val="18"/>
  </w:num>
  <w:num w:numId="15">
    <w:abstractNumId w:val="19"/>
  </w:num>
  <w:num w:numId="16">
    <w:abstractNumId w:val="30"/>
  </w:num>
  <w:num w:numId="17">
    <w:abstractNumId w:val="26"/>
  </w:num>
  <w:num w:numId="18">
    <w:abstractNumId w:val="11"/>
  </w:num>
  <w:num w:numId="19">
    <w:abstractNumId w:val="25"/>
  </w:num>
  <w:num w:numId="20">
    <w:abstractNumId w:val="32"/>
  </w:num>
  <w:num w:numId="21">
    <w:abstractNumId w:val="33"/>
  </w:num>
  <w:num w:numId="22">
    <w:abstractNumId w:val="22"/>
  </w:num>
  <w:num w:numId="23">
    <w:abstractNumId w:val="33"/>
    <w:lvlOverride w:ilvl="0">
      <w:startOverride w:val="1"/>
    </w:lvlOverride>
  </w:num>
  <w:num w:numId="24">
    <w:abstractNumId w:val="33"/>
    <w:lvlOverride w:ilvl="0">
      <w:startOverride w:val="1"/>
    </w:lvlOverride>
  </w:num>
  <w:num w:numId="25">
    <w:abstractNumId w:val="13"/>
  </w:num>
  <w:num w:numId="26">
    <w:abstractNumId w:val="34"/>
  </w:num>
  <w:num w:numId="27">
    <w:abstractNumId w:val="20"/>
  </w:num>
  <w:num w:numId="28">
    <w:abstractNumId w:val="21"/>
  </w:num>
  <w:num w:numId="29">
    <w:abstractNumId w:val="23"/>
  </w:num>
  <w:num w:numId="30">
    <w:abstractNumId w:val="16"/>
  </w:num>
  <w:num w:numId="31">
    <w:abstractNumId w:val="24"/>
  </w:num>
  <w:num w:numId="32">
    <w:abstractNumId w:val="15"/>
  </w:num>
  <w:num w:numId="33">
    <w:abstractNumId w:val="27"/>
  </w:num>
  <w:num w:numId="34">
    <w:abstractNumId w:val="28"/>
  </w:num>
  <w:num w:numId="35">
    <w:abstractNumId w:val="35"/>
  </w:num>
  <w:num w:numId="36">
    <w:abstractNumId w:val="33"/>
    <w:lvlOverride w:ilvl="0">
      <w:startOverride w:val="1"/>
    </w:lvlOverride>
  </w:num>
  <w:num w:numId="37">
    <w:abstractNumId w:val="33"/>
    <w:lvlOverride w:ilvl="0">
      <w:startOverride w:val="1"/>
    </w:lvlOverride>
  </w:num>
  <w:num w:numId="38">
    <w:abstractNumId w:val="33"/>
    <w:lvlOverride w:ilvl="0">
      <w:startOverride w:val="1"/>
    </w:lvlOverride>
  </w:num>
  <w:num w:numId="39">
    <w:abstractNumId w:val="35"/>
    <w:lvlOverride w:ilvl="0">
      <w:startOverride w:val="1"/>
    </w:lvlOverride>
  </w:num>
  <w:num w:numId="40">
    <w:abstractNumId w:val="35"/>
    <w:lvlOverride w:ilvl="0">
      <w:startOverride w:val="1"/>
    </w:lvlOverride>
  </w:num>
  <w:num w:numId="41">
    <w:abstractNumId w:val="33"/>
    <w:lvlOverride w:ilvl="0">
      <w:startOverride w:val="1"/>
    </w:lvlOverride>
  </w:num>
  <w:num w:numId="42">
    <w:abstractNumId w:val="35"/>
    <w:lvlOverride w:ilvl="0">
      <w:startOverride w:val="1"/>
    </w:lvlOverride>
  </w:num>
  <w:num w:numId="43">
    <w:abstractNumId w:val="33"/>
    <w:lvlOverride w:ilvl="0">
      <w:startOverride w:val="1"/>
    </w:lvlOverride>
  </w:num>
  <w:num w:numId="44">
    <w:abstractNumId w:val="35"/>
    <w:lvlOverride w:ilvl="0">
      <w:startOverride w:val="1"/>
    </w:lvlOverride>
  </w:num>
  <w:num w:numId="45">
    <w:abstractNumId w:val="29"/>
  </w:num>
  <w:num w:numId="46">
    <w:abstractNumId w:val="10"/>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68CF"/>
    <w:rsid w:val="00012517"/>
    <w:rsid w:val="00033E3E"/>
    <w:rsid w:val="00063421"/>
    <w:rsid w:val="00097EEF"/>
    <w:rsid w:val="000A2143"/>
    <w:rsid w:val="000C5EDB"/>
    <w:rsid w:val="000D227D"/>
    <w:rsid w:val="001348A0"/>
    <w:rsid w:val="00140844"/>
    <w:rsid w:val="001468AC"/>
    <w:rsid w:val="0015066B"/>
    <w:rsid w:val="00156F2B"/>
    <w:rsid w:val="00160310"/>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63A4D"/>
    <w:rsid w:val="008754B4"/>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character" w:customStyle="1" w:styleId="doilabel">
    <w:name w:val="doi__label"/>
    <w:basedOn w:val="Fuentedeprrafopredeter"/>
    <w:rsid w:val="000A2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emanticscholar.org/paper/PREVENCI%C3%93N-DE-NEUMON%C3%8DAS-ASOCIADAS-A-VENTILACI%C3%93N-EN-Adonis-Aguilera-Miranda/2766a4bbecdd7df45e86e2d92291852fe8a79ce3"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repositorio.umariana.edu.co/bitstream/handle/20.500.14112/28532/Factores%20que%20predisponen%20a%20la%20NAVM%202024..pdf?sequence=4&amp;isAllowed=y" TargetMode="External"/><Relationship Id="rId5" Type="http://schemas.openxmlformats.org/officeDocument/2006/relationships/settings" Target="settings.xml"/><Relationship Id="rId10" Type="http://schemas.openxmlformats.org/officeDocument/2006/relationships/package" Target="embeddings/Documento_de_Microsoft_Word.doc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AE822-D5B4-4745-B3BA-DFD1BC8C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18</Pages>
  <Words>27481</Words>
  <Characters>151149</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178274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Daniel Ruiz Rey</cp:lastModifiedBy>
  <cp:revision>2</cp:revision>
  <dcterms:created xsi:type="dcterms:W3CDTF">2026-09-04T02:52:00Z</dcterms:created>
  <dcterms:modified xsi:type="dcterms:W3CDTF">2026-09-04T02:52:00Z</dcterms:modified>
  <cp:category>Categoria</cp:category>
  <cp:contentStatus>Estado</cp:contentStatus>
</cp:coreProperties>
</file>